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447F42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 xml:space="preserve">Nome :  </w:t>
      </w:r>
      <w:r w:rsidRPr="005B628A">
        <w:rPr>
          <w:sz w:val="22"/>
        </w:rPr>
        <w:tab/>
      </w:r>
      <w:r w:rsidR="005B68E4" w:rsidRPr="005B68E4">
        <w:rPr>
          <w:sz w:val="22"/>
        </w:rPr>
        <w:t>Cristiano Lopes Furtado</w:t>
      </w:r>
    </w:p>
    <w:p w:rsidR="005B628A" w:rsidRPr="005B628A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 xml:space="preserve">Idade :  </w:t>
      </w:r>
      <w:r w:rsidRPr="005B628A">
        <w:rPr>
          <w:sz w:val="22"/>
        </w:rPr>
        <w:tab/>
      </w:r>
      <w:r w:rsidR="00311C13">
        <w:rPr>
          <w:sz w:val="22"/>
        </w:rPr>
        <w:t>4</w:t>
      </w:r>
      <w:r w:rsidR="005B68E4">
        <w:rPr>
          <w:sz w:val="22"/>
        </w:rPr>
        <w:t>6</w:t>
      </w:r>
      <w:r w:rsidR="00D218D6">
        <w:rPr>
          <w:sz w:val="22"/>
        </w:rPr>
        <w:t xml:space="preserve"> </w:t>
      </w:r>
      <w:r w:rsidRPr="005B628A">
        <w:rPr>
          <w:sz w:val="22"/>
        </w:rPr>
        <w:t>anos</w:t>
      </w:r>
    </w:p>
    <w:p w:rsidR="005B628A" w:rsidRPr="004B2F87" w:rsidRDefault="005B628A" w:rsidP="008E3AB8">
      <w:pPr>
        <w:tabs>
          <w:tab w:val="left" w:pos="2977"/>
        </w:tabs>
        <w:ind w:firstLine="1440"/>
        <w:rPr>
          <w:i/>
          <w:sz w:val="22"/>
          <w:u w:val="double"/>
        </w:rPr>
      </w:pPr>
      <w:r w:rsidRPr="005B628A">
        <w:rPr>
          <w:sz w:val="22"/>
        </w:rPr>
        <w:t xml:space="preserve">Indicação            </w:t>
      </w:r>
      <w:r w:rsidR="005B68E4">
        <w:rPr>
          <w:sz w:val="22"/>
        </w:rPr>
        <w:t>Cefaleia</w:t>
      </w:r>
      <w:r w:rsidR="00C04509">
        <w:rPr>
          <w:sz w:val="22"/>
        </w:rPr>
        <w:t xml:space="preserve"> </w:t>
      </w:r>
    </w:p>
    <w:p w:rsidR="005B628A" w:rsidRPr="005B628A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 xml:space="preserve">Data:                   </w:t>
      </w:r>
      <w:r w:rsidR="005B68E4">
        <w:rPr>
          <w:sz w:val="22"/>
        </w:rPr>
        <w:t>21</w:t>
      </w:r>
      <w:bookmarkStart w:id="0" w:name="_GoBack"/>
      <w:bookmarkEnd w:id="0"/>
      <w:r w:rsidR="00194972">
        <w:rPr>
          <w:sz w:val="22"/>
        </w:rPr>
        <w:t xml:space="preserve"> jul. 22</w:t>
      </w:r>
    </w:p>
    <w:p w:rsidR="005B628A" w:rsidRPr="005B628A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 xml:space="preserve">Medico:              Dr.Claudio Oppenheimer </w:t>
      </w:r>
    </w:p>
    <w:p w:rsidR="005B628A" w:rsidRPr="005B628A" w:rsidRDefault="005B628A" w:rsidP="00EA4D79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>Terapêutica :</w:t>
      </w:r>
      <w:r w:rsidRPr="005B628A">
        <w:rPr>
          <w:sz w:val="22"/>
        </w:rPr>
        <w:tab/>
      </w:r>
      <w:r w:rsidR="00311C13">
        <w:rPr>
          <w:sz w:val="22"/>
        </w:rPr>
        <w:t>Ndn</w:t>
      </w:r>
    </w:p>
    <w:p w:rsidR="00631C1C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>Lateralidade :</w:t>
      </w:r>
      <w:r w:rsidRPr="005B628A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194972">
        <w:t>9.5</w:t>
      </w:r>
      <w:r w:rsidR="009625C8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194972">
        <w:t>46.3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5B68E4">
        <w:rPr>
          <w:noProof/>
          <w:sz w:val="24"/>
        </w:rPr>
        <w:t>21 de julho de 2022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Neurologista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26422" w:rsidRDefault="00E26422">
      <w:r>
        <w:separator/>
      </w:r>
    </w:p>
  </w:endnote>
  <w:endnote w:type="continuationSeparator" w:id="0">
    <w:p w:rsidR="00E26422" w:rsidRDefault="00E2642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E26422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26422" w:rsidRDefault="00E26422">
      <w:r>
        <w:separator/>
      </w:r>
    </w:p>
  </w:footnote>
  <w:footnote w:type="continuationSeparator" w:id="0">
    <w:p w:rsidR="00E26422" w:rsidRDefault="00E2642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4A6"/>
    <w:rsid w:val="00001C28"/>
    <w:rsid w:val="00001DEB"/>
    <w:rsid w:val="000020C3"/>
    <w:rsid w:val="00002AD4"/>
    <w:rsid w:val="000031BA"/>
    <w:rsid w:val="000031CB"/>
    <w:rsid w:val="000050A7"/>
    <w:rsid w:val="000050D3"/>
    <w:rsid w:val="0000526E"/>
    <w:rsid w:val="00005286"/>
    <w:rsid w:val="0000569B"/>
    <w:rsid w:val="00005834"/>
    <w:rsid w:val="0000643C"/>
    <w:rsid w:val="000068A6"/>
    <w:rsid w:val="00006D69"/>
    <w:rsid w:val="00007188"/>
    <w:rsid w:val="00010004"/>
    <w:rsid w:val="00010AD0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E5D"/>
    <w:rsid w:val="00045415"/>
    <w:rsid w:val="0004581A"/>
    <w:rsid w:val="00045C2A"/>
    <w:rsid w:val="00045ECB"/>
    <w:rsid w:val="000463F5"/>
    <w:rsid w:val="00047344"/>
    <w:rsid w:val="00047E57"/>
    <w:rsid w:val="0005128C"/>
    <w:rsid w:val="000517A1"/>
    <w:rsid w:val="000517D1"/>
    <w:rsid w:val="00051D55"/>
    <w:rsid w:val="00052327"/>
    <w:rsid w:val="00052686"/>
    <w:rsid w:val="00052B26"/>
    <w:rsid w:val="000549AA"/>
    <w:rsid w:val="00054EB8"/>
    <w:rsid w:val="00055B23"/>
    <w:rsid w:val="000578EE"/>
    <w:rsid w:val="000578F0"/>
    <w:rsid w:val="00057960"/>
    <w:rsid w:val="00060E5E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025"/>
    <w:rsid w:val="0006714D"/>
    <w:rsid w:val="000677DA"/>
    <w:rsid w:val="00067D7C"/>
    <w:rsid w:val="00070173"/>
    <w:rsid w:val="000705AA"/>
    <w:rsid w:val="0007075A"/>
    <w:rsid w:val="00070820"/>
    <w:rsid w:val="00070AFE"/>
    <w:rsid w:val="00070D95"/>
    <w:rsid w:val="0007215B"/>
    <w:rsid w:val="0007264F"/>
    <w:rsid w:val="00072FC6"/>
    <w:rsid w:val="00072FD5"/>
    <w:rsid w:val="00073417"/>
    <w:rsid w:val="000744E7"/>
    <w:rsid w:val="00074CA4"/>
    <w:rsid w:val="00075192"/>
    <w:rsid w:val="00076035"/>
    <w:rsid w:val="00076055"/>
    <w:rsid w:val="0007649D"/>
    <w:rsid w:val="000771E6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2A3"/>
    <w:rsid w:val="000861AF"/>
    <w:rsid w:val="0008799A"/>
    <w:rsid w:val="00087D6F"/>
    <w:rsid w:val="00091229"/>
    <w:rsid w:val="00091861"/>
    <w:rsid w:val="0009196E"/>
    <w:rsid w:val="00091A00"/>
    <w:rsid w:val="00091A79"/>
    <w:rsid w:val="00091C9F"/>
    <w:rsid w:val="00091FDA"/>
    <w:rsid w:val="00092924"/>
    <w:rsid w:val="000932E6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732"/>
    <w:rsid w:val="000A0CC9"/>
    <w:rsid w:val="000A115E"/>
    <w:rsid w:val="000A116E"/>
    <w:rsid w:val="000A2C74"/>
    <w:rsid w:val="000A2FF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167D"/>
    <w:rsid w:val="000B1838"/>
    <w:rsid w:val="000B1DF9"/>
    <w:rsid w:val="000B25C0"/>
    <w:rsid w:val="000B260E"/>
    <w:rsid w:val="000B28A2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164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03F"/>
    <w:rsid w:val="000C213E"/>
    <w:rsid w:val="000C2574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ED"/>
    <w:rsid w:val="000D5196"/>
    <w:rsid w:val="000D54FC"/>
    <w:rsid w:val="000D5B5B"/>
    <w:rsid w:val="000D6E25"/>
    <w:rsid w:val="000D7B63"/>
    <w:rsid w:val="000D7E99"/>
    <w:rsid w:val="000E03C6"/>
    <w:rsid w:val="000E048A"/>
    <w:rsid w:val="000E091C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B47"/>
    <w:rsid w:val="000E6BC7"/>
    <w:rsid w:val="000E719B"/>
    <w:rsid w:val="000E74D2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0F7690"/>
    <w:rsid w:val="00100893"/>
    <w:rsid w:val="00100FCC"/>
    <w:rsid w:val="00102288"/>
    <w:rsid w:val="001023B9"/>
    <w:rsid w:val="0010241C"/>
    <w:rsid w:val="00102C7F"/>
    <w:rsid w:val="00102DB4"/>
    <w:rsid w:val="00102E2E"/>
    <w:rsid w:val="001033DE"/>
    <w:rsid w:val="00103866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4AC"/>
    <w:rsid w:val="00145240"/>
    <w:rsid w:val="001456BE"/>
    <w:rsid w:val="0014595D"/>
    <w:rsid w:val="00145B63"/>
    <w:rsid w:val="001463B5"/>
    <w:rsid w:val="00146884"/>
    <w:rsid w:val="0014743D"/>
    <w:rsid w:val="00147797"/>
    <w:rsid w:val="00147C80"/>
    <w:rsid w:val="00147D0F"/>
    <w:rsid w:val="00150471"/>
    <w:rsid w:val="00150819"/>
    <w:rsid w:val="00150D05"/>
    <w:rsid w:val="00151115"/>
    <w:rsid w:val="0015154D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7C5"/>
    <w:rsid w:val="00156AFA"/>
    <w:rsid w:val="00157453"/>
    <w:rsid w:val="001617BA"/>
    <w:rsid w:val="00161A14"/>
    <w:rsid w:val="00161BC1"/>
    <w:rsid w:val="001623B1"/>
    <w:rsid w:val="00164A17"/>
    <w:rsid w:val="00164C3D"/>
    <w:rsid w:val="00164FEE"/>
    <w:rsid w:val="001650C0"/>
    <w:rsid w:val="00165BE0"/>
    <w:rsid w:val="00166288"/>
    <w:rsid w:val="00166572"/>
    <w:rsid w:val="00166BA8"/>
    <w:rsid w:val="00166CED"/>
    <w:rsid w:val="00166EE5"/>
    <w:rsid w:val="0016715E"/>
    <w:rsid w:val="00167273"/>
    <w:rsid w:val="001676B6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DB9"/>
    <w:rsid w:val="00177F78"/>
    <w:rsid w:val="001803E2"/>
    <w:rsid w:val="0018194A"/>
    <w:rsid w:val="00181BED"/>
    <w:rsid w:val="00181C36"/>
    <w:rsid w:val="00181EF7"/>
    <w:rsid w:val="00181F5F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616C"/>
    <w:rsid w:val="00186CEF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6E"/>
    <w:rsid w:val="00193749"/>
    <w:rsid w:val="00193EB3"/>
    <w:rsid w:val="00194972"/>
    <w:rsid w:val="00195353"/>
    <w:rsid w:val="0019596B"/>
    <w:rsid w:val="00195979"/>
    <w:rsid w:val="001959C4"/>
    <w:rsid w:val="00195CE0"/>
    <w:rsid w:val="00196604"/>
    <w:rsid w:val="001968F2"/>
    <w:rsid w:val="001969DA"/>
    <w:rsid w:val="00196A31"/>
    <w:rsid w:val="00197802"/>
    <w:rsid w:val="001979B0"/>
    <w:rsid w:val="00197B2D"/>
    <w:rsid w:val="00197C73"/>
    <w:rsid w:val="001A0ACC"/>
    <w:rsid w:val="001A0FE0"/>
    <w:rsid w:val="001A1255"/>
    <w:rsid w:val="001A1EFA"/>
    <w:rsid w:val="001A1F6B"/>
    <w:rsid w:val="001A1FFF"/>
    <w:rsid w:val="001A2261"/>
    <w:rsid w:val="001A273B"/>
    <w:rsid w:val="001A2CEE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43A3"/>
    <w:rsid w:val="001C4479"/>
    <w:rsid w:val="001C453B"/>
    <w:rsid w:val="001C48EA"/>
    <w:rsid w:val="001C4C0C"/>
    <w:rsid w:val="001C4D98"/>
    <w:rsid w:val="001C4F92"/>
    <w:rsid w:val="001C6220"/>
    <w:rsid w:val="001C6309"/>
    <w:rsid w:val="001C74A7"/>
    <w:rsid w:val="001C7822"/>
    <w:rsid w:val="001C7B67"/>
    <w:rsid w:val="001D029F"/>
    <w:rsid w:val="001D105A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304"/>
    <w:rsid w:val="001E07A1"/>
    <w:rsid w:val="001E0900"/>
    <w:rsid w:val="001E0A22"/>
    <w:rsid w:val="001E1886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AD1"/>
    <w:rsid w:val="001E6B7D"/>
    <w:rsid w:val="001E6CD8"/>
    <w:rsid w:val="001E6D96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1E9D"/>
    <w:rsid w:val="00202BCF"/>
    <w:rsid w:val="00203EDD"/>
    <w:rsid w:val="00205437"/>
    <w:rsid w:val="00205794"/>
    <w:rsid w:val="00206AE8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5F07"/>
    <w:rsid w:val="00226635"/>
    <w:rsid w:val="00226AB6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3DC"/>
    <w:rsid w:val="002377B5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429E"/>
    <w:rsid w:val="00245251"/>
    <w:rsid w:val="00245A71"/>
    <w:rsid w:val="0024715F"/>
    <w:rsid w:val="00247943"/>
    <w:rsid w:val="00247BEB"/>
    <w:rsid w:val="002506C7"/>
    <w:rsid w:val="0025089E"/>
    <w:rsid w:val="00250AB9"/>
    <w:rsid w:val="0025131F"/>
    <w:rsid w:val="0025137C"/>
    <w:rsid w:val="00251E11"/>
    <w:rsid w:val="002525C5"/>
    <w:rsid w:val="0025268E"/>
    <w:rsid w:val="00252CCA"/>
    <w:rsid w:val="002530BE"/>
    <w:rsid w:val="0025371C"/>
    <w:rsid w:val="00254349"/>
    <w:rsid w:val="00254ADF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1EF6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52B3"/>
    <w:rsid w:val="00275AE2"/>
    <w:rsid w:val="00275C58"/>
    <w:rsid w:val="00275D22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7129"/>
    <w:rsid w:val="0029734C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E1D"/>
    <w:rsid w:val="002A6F86"/>
    <w:rsid w:val="002A777F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265F"/>
    <w:rsid w:val="002D3831"/>
    <w:rsid w:val="002D3A07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D8F"/>
    <w:rsid w:val="002D6FCB"/>
    <w:rsid w:val="002D77B4"/>
    <w:rsid w:val="002D7A13"/>
    <w:rsid w:val="002E032F"/>
    <w:rsid w:val="002E035E"/>
    <w:rsid w:val="002E0BFA"/>
    <w:rsid w:val="002E1E6C"/>
    <w:rsid w:val="002E33FD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76F9"/>
    <w:rsid w:val="002E7760"/>
    <w:rsid w:val="002F056A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B45"/>
    <w:rsid w:val="002F7D22"/>
    <w:rsid w:val="002F7D59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7C5"/>
    <w:rsid w:val="003108D4"/>
    <w:rsid w:val="00310A74"/>
    <w:rsid w:val="00310B12"/>
    <w:rsid w:val="0031144E"/>
    <w:rsid w:val="00311C13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E4B"/>
    <w:rsid w:val="003166EC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06F"/>
    <w:rsid w:val="00322C98"/>
    <w:rsid w:val="003239C6"/>
    <w:rsid w:val="003244FE"/>
    <w:rsid w:val="00324B18"/>
    <w:rsid w:val="00324D11"/>
    <w:rsid w:val="003251A4"/>
    <w:rsid w:val="0032527D"/>
    <w:rsid w:val="00326DDE"/>
    <w:rsid w:val="003270DE"/>
    <w:rsid w:val="003271E5"/>
    <w:rsid w:val="003277F1"/>
    <w:rsid w:val="00327A01"/>
    <w:rsid w:val="00327C4B"/>
    <w:rsid w:val="003300D0"/>
    <w:rsid w:val="0033158E"/>
    <w:rsid w:val="00331ABF"/>
    <w:rsid w:val="00331B24"/>
    <w:rsid w:val="00332036"/>
    <w:rsid w:val="003320DC"/>
    <w:rsid w:val="00332E90"/>
    <w:rsid w:val="00333788"/>
    <w:rsid w:val="0033382B"/>
    <w:rsid w:val="00334179"/>
    <w:rsid w:val="003342E0"/>
    <w:rsid w:val="00334A4E"/>
    <w:rsid w:val="00334FA5"/>
    <w:rsid w:val="003355F9"/>
    <w:rsid w:val="00335995"/>
    <w:rsid w:val="00335F26"/>
    <w:rsid w:val="003361D4"/>
    <w:rsid w:val="0033624A"/>
    <w:rsid w:val="0033785A"/>
    <w:rsid w:val="00337A99"/>
    <w:rsid w:val="0034026F"/>
    <w:rsid w:val="00340972"/>
    <w:rsid w:val="00340993"/>
    <w:rsid w:val="00340C28"/>
    <w:rsid w:val="00340EF6"/>
    <w:rsid w:val="00341933"/>
    <w:rsid w:val="00341D17"/>
    <w:rsid w:val="00341E05"/>
    <w:rsid w:val="003439BA"/>
    <w:rsid w:val="0034425A"/>
    <w:rsid w:val="00344521"/>
    <w:rsid w:val="00345281"/>
    <w:rsid w:val="00345499"/>
    <w:rsid w:val="0034564D"/>
    <w:rsid w:val="00346D3A"/>
    <w:rsid w:val="00346E0B"/>
    <w:rsid w:val="0035080B"/>
    <w:rsid w:val="00350E2F"/>
    <w:rsid w:val="0035138A"/>
    <w:rsid w:val="003517E0"/>
    <w:rsid w:val="00351BD4"/>
    <w:rsid w:val="00351EFD"/>
    <w:rsid w:val="003522F4"/>
    <w:rsid w:val="003535AB"/>
    <w:rsid w:val="00353BC5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74"/>
    <w:rsid w:val="00363FA1"/>
    <w:rsid w:val="00364609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C4D"/>
    <w:rsid w:val="00373036"/>
    <w:rsid w:val="00373298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4"/>
    <w:rsid w:val="00382D9B"/>
    <w:rsid w:val="00383604"/>
    <w:rsid w:val="00383842"/>
    <w:rsid w:val="00383DD7"/>
    <w:rsid w:val="00384093"/>
    <w:rsid w:val="003840FC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3D4"/>
    <w:rsid w:val="003A442B"/>
    <w:rsid w:val="003A51D3"/>
    <w:rsid w:val="003A6389"/>
    <w:rsid w:val="003A6478"/>
    <w:rsid w:val="003A6FF2"/>
    <w:rsid w:val="003A731C"/>
    <w:rsid w:val="003A7499"/>
    <w:rsid w:val="003A7DE8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4E22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77A4"/>
    <w:rsid w:val="003D7AAB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7EC"/>
    <w:rsid w:val="003E2864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9A8"/>
    <w:rsid w:val="003F1AB4"/>
    <w:rsid w:val="003F1FDC"/>
    <w:rsid w:val="003F2479"/>
    <w:rsid w:val="003F2E7C"/>
    <w:rsid w:val="003F31EC"/>
    <w:rsid w:val="003F3627"/>
    <w:rsid w:val="003F3C02"/>
    <w:rsid w:val="003F3CCB"/>
    <w:rsid w:val="003F42C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400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5948"/>
    <w:rsid w:val="00406365"/>
    <w:rsid w:val="00406418"/>
    <w:rsid w:val="0040647C"/>
    <w:rsid w:val="0040679E"/>
    <w:rsid w:val="00406CAE"/>
    <w:rsid w:val="00406D12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360E"/>
    <w:rsid w:val="00413848"/>
    <w:rsid w:val="0041390E"/>
    <w:rsid w:val="00415024"/>
    <w:rsid w:val="00415813"/>
    <w:rsid w:val="004158C8"/>
    <w:rsid w:val="00415F46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691"/>
    <w:rsid w:val="004249D0"/>
    <w:rsid w:val="00424DCF"/>
    <w:rsid w:val="00425221"/>
    <w:rsid w:val="00426325"/>
    <w:rsid w:val="004268B4"/>
    <w:rsid w:val="00426B8C"/>
    <w:rsid w:val="00427203"/>
    <w:rsid w:val="00427A04"/>
    <w:rsid w:val="00427C22"/>
    <w:rsid w:val="00430177"/>
    <w:rsid w:val="004301E7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376D"/>
    <w:rsid w:val="004538A7"/>
    <w:rsid w:val="004538F9"/>
    <w:rsid w:val="004543FA"/>
    <w:rsid w:val="00454EC8"/>
    <w:rsid w:val="00455404"/>
    <w:rsid w:val="00455533"/>
    <w:rsid w:val="00456307"/>
    <w:rsid w:val="00456591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2CAA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A01"/>
    <w:rsid w:val="004723AD"/>
    <w:rsid w:val="00472833"/>
    <w:rsid w:val="00472B6C"/>
    <w:rsid w:val="004732AB"/>
    <w:rsid w:val="004733AF"/>
    <w:rsid w:val="00473F8F"/>
    <w:rsid w:val="0047516B"/>
    <w:rsid w:val="004756E3"/>
    <w:rsid w:val="0047635F"/>
    <w:rsid w:val="00476499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3E3"/>
    <w:rsid w:val="004A4259"/>
    <w:rsid w:val="004A446B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B062B"/>
    <w:rsid w:val="004B0F91"/>
    <w:rsid w:val="004B176C"/>
    <w:rsid w:val="004B1AD7"/>
    <w:rsid w:val="004B1BB7"/>
    <w:rsid w:val="004B27E7"/>
    <w:rsid w:val="004B2CE8"/>
    <w:rsid w:val="004B2F87"/>
    <w:rsid w:val="004B3A67"/>
    <w:rsid w:val="004B4647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1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722"/>
    <w:rsid w:val="004C4D2C"/>
    <w:rsid w:val="004C4D67"/>
    <w:rsid w:val="004C5773"/>
    <w:rsid w:val="004C61F2"/>
    <w:rsid w:val="004C6617"/>
    <w:rsid w:val="004C671A"/>
    <w:rsid w:val="004C6819"/>
    <w:rsid w:val="004C69D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639"/>
    <w:rsid w:val="004E3E7B"/>
    <w:rsid w:val="004E4398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27A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339"/>
    <w:rsid w:val="004F45B9"/>
    <w:rsid w:val="004F4D7D"/>
    <w:rsid w:val="004F535F"/>
    <w:rsid w:val="004F56C8"/>
    <w:rsid w:val="004F5717"/>
    <w:rsid w:val="004F5724"/>
    <w:rsid w:val="004F5F12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586"/>
    <w:rsid w:val="004F7B6A"/>
    <w:rsid w:val="004F7B7A"/>
    <w:rsid w:val="0050071F"/>
    <w:rsid w:val="005010C2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1F8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630"/>
    <w:rsid w:val="00511711"/>
    <w:rsid w:val="00511C47"/>
    <w:rsid w:val="0051236D"/>
    <w:rsid w:val="005128C4"/>
    <w:rsid w:val="00512D09"/>
    <w:rsid w:val="00513277"/>
    <w:rsid w:val="0051358D"/>
    <w:rsid w:val="0051369E"/>
    <w:rsid w:val="005137AB"/>
    <w:rsid w:val="00513A74"/>
    <w:rsid w:val="005151F9"/>
    <w:rsid w:val="005153BB"/>
    <w:rsid w:val="00515A74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2D14"/>
    <w:rsid w:val="0053309F"/>
    <w:rsid w:val="0053327D"/>
    <w:rsid w:val="00533483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7A8"/>
    <w:rsid w:val="00540A9E"/>
    <w:rsid w:val="00540E7D"/>
    <w:rsid w:val="0054103E"/>
    <w:rsid w:val="0054107A"/>
    <w:rsid w:val="005415C7"/>
    <w:rsid w:val="00541612"/>
    <w:rsid w:val="00541BFC"/>
    <w:rsid w:val="005426F3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6CE3"/>
    <w:rsid w:val="005470DE"/>
    <w:rsid w:val="0054792A"/>
    <w:rsid w:val="00547AA6"/>
    <w:rsid w:val="005507BD"/>
    <w:rsid w:val="00550F1B"/>
    <w:rsid w:val="0055115A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6FC"/>
    <w:rsid w:val="00563C79"/>
    <w:rsid w:val="00564176"/>
    <w:rsid w:val="00564825"/>
    <w:rsid w:val="00564AD8"/>
    <w:rsid w:val="005654BE"/>
    <w:rsid w:val="005657A2"/>
    <w:rsid w:val="00566A48"/>
    <w:rsid w:val="00566E5A"/>
    <w:rsid w:val="005679AF"/>
    <w:rsid w:val="00570392"/>
    <w:rsid w:val="00570E72"/>
    <w:rsid w:val="00570F6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F31"/>
    <w:rsid w:val="005866FC"/>
    <w:rsid w:val="0058738F"/>
    <w:rsid w:val="00587720"/>
    <w:rsid w:val="00587915"/>
    <w:rsid w:val="00587B64"/>
    <w:rsid w:val="00587E16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4B61"/>
    <w:rsid w:val="005A54D4"/>
    <w:rsid w:val="005A5D29"/>
    <w:rsid w:val="005A6975"/>
    <w:rsid w:val="005A75D6"/>
    <w:rsid w:val="005B001F"/>
    <w:rsid w:val="005B14E4"/>
    <w:rsid w:val="005B1BD2"/>
    <w:rsid w:val="005B24CD"/>
    <w:rsid w:val="005B28CA"/>
    <w:rsid w:val="005B2A33"/>
    <w:rsid w:val="005B2F94"/>
    <w:rsid w:val="005B317D"/>
    <w:rsid w:val="005B334B"/>
    <w:rsid w:val="005B395E"/>
    <w:rsid w:val="005B5290"/>
    <w:rsid w:val="005B604E"/>
    <w:rsid w:val="005B61C0"/>
    <w:rsid w:val="005B6212"/>
    <w:rsid w:val="005B6230"/>
    <w:rsid w:val="005B628A"/>
    <w:rsid w:val="005B6580"/>
    <w:rsid w:val="005B661D"/>
    <w:rsid w:val="005B68E4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454"/>
    <w:rsid w:val="005D0CA2"/>
    <w:rsid w:val="005D1078"/>
    <w:rsid w:val="005D1A86"/>
    <w:rsid w:val="005D204B"/>
    <w:rsid w:val="005D21AE"/>
    <w:rsid w:val="005D2309"/>
    <w:rsid w:val="005D24DD"/>
    <w:rsid w:val="005D2980"/>
    <w:rsid w:val="005D2A03"/>
    <w:rsid w:val="005D2E51"/>
    <w:rsid w:val="005D3165"/>
    <w:rsid w:val="005D342A"/>
    <w:rsid w:val="005D428F"/>
    <w:rsid w:val="005D52E4"/>
    <w:rsid w:val="005D5760"/>
    <w:rsid w:val="005D69D5"/>
    <w:rsid w:val="005D6FA2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6A8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24D4"/>
    <w:rsid w:val="005F28D5"/>
    <w:rsid w:val="005F310D"/>
    <w:rsid w:val="005F365C"/>
    <w:rsid w:val="005F36F5"/>
    <w:rsid w:val="005F3A7B"/>
    <w:rsid w:val="005F3FC8"/>
    <w:rsid w:val="005F4001"/>
    <w:rsid w:val="005F4007"/>
    <w:rsid w:val="005F4B2E"/>
    <w:rsid w:val="005F4E98"/>
    <w:rsid w:val="005F4FB4"/>
    <w:rsid w:val="005F6C00"/>
    <w:rsid w:val="005F74BE"/>
    <w:rsid w:val="005F7821"/>
    <w:rsid w:val="005F7977"/>
    <w:rsid w:val="006003DF"/>
    <w:rsid w:val="00600696"/>
    <w:rsid w:val="00600F4F"/>
    <w:rsid w:val="0060229D"/>
    <w:rsid w:val="00602648"/>
    <w:rsid w:val="00602A9B"/>
    <w:rsid w:val="00602BD7"/>
    <w:rsid w:val="00602C8B"/>
    <w:rsid w:val="00603680"/>
    <w:rsid w:val="006036F0"/>
    <w:rsid w:val="00603EE4"/>
    <w:rsid w:val="00604A70"/>
    <w:rsid w:val="00604B04"/>
    <w:rsid w:val="00605512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D95"/>
    <w:rsid w:val="0061542A"/>
    <w:rsid w:val="00615568"/>
    <w:rsid w:val="00615747"/>
    <w:rsid w:val="006159E1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E4A"/>
    <w:rsid w:val="00621ECC"/>
    <w:rsid w:val="00622BFC"/>
    <w:rsid w:val="00622E50"/>
    <w:rsid w:val="00623382"/>
    <w:rsid w:val="00623480"/>
    <w:rsid w:val="006238F5"/>
    <w:rsid w:val="00623995"/>
    <w:rsid w:val="00624070"/>
    <w:rsid w:val="00625036"/>
    <w:rsid w:val="00625062"/>
    <w:rsid w:val="006253BB"/>
    <w:rsid w:val="006254CC"/>
    <w:rsid w:val="006258C0"/>
    <w:rsid w:val="00625F0C"/>
    <w:rsid w:val="00626381"/>
    <w:rsid w:val="006267AB"/>
    <w:rsid w:val="006276C6"/>
    <w:rsid w:val="00627C81"/>
    <w:rsid w:val="00627E5A"/>
    <w:rsid w:val="006304A5"/>
    <w:rsid w:val="0063076A"/>
    <w:rsid w:val="00630B19"/>
    <w:rsid w:val="00631165"/>
    <w:rsid w:val="00631217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581"/>
    <w:rsid w:val="006347AF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645"/>
    <w:rsid w:val="0064159D"/>
    <w:rsid w:val="006417CF"/>
    <w:rsid w:val="006418D6"/>
    <w:rsid w:val="00641B91"/>
    <w:rsid w:val="00641FBF"/>
    <w:rsid w:val="006427BA"/>
    <w:rsid w:val="00642E90"/>
    <w:rsid w:val="006430B8"/>
    <w:rsid w:val="006431DD"/>
    <w:rsid w:val="006432B2"/>
    <w:rsid w:val="00643583"/>
    <w:rsid w:val="00643B90"/>
    <w:rsid w:val="006445F4"/>
    <w:rsid w:val="00644B78"/>
    <w:rsid w:val="00644F42"/>
    <w:rsid w:val="006451D1"/>
    <w:rsid w:val="006452F1"/>
    <w:rsid w:val="00645958"/>
    <w:rsid w:val="006459B6"/>
    <w:rsid w:val="00645D1F"/>
    <w:rsid w:val="00645F19"/>
    <w:rsid w:val="006461DB"/>
    <w:rsid w:val="00646B64"/>
    <w:rsid w:val="006479E5"/>
    <w:rsid w:val="00647B60"/>
    <w:rsid w:val="00647DFE"/>
    <w:rsid w:val="00650231"/>
    <w:rsid w:val="00650AE7"/>
    <w:rsid w:val="00651F2C"/>
    <w:rsid w:val="00652516"/>
    <w:rsid w:val="00652C3A"/>
    <w:rsid w:val="00652DBF"/>
    <w:rsid w:val="00653407"/>
    <w:rsid w:val="0065369D"/>
    <w:rsid w:val="00653AD1"/>
    <w:rsid w:val="00653DC1"/>
    <w:rsid w:val="0065427B"/>
    <w:rsid w:val="00654A66"/>
    <w:rsid w:val="006552E4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70464"/>
    <w:rsid w:val="006704EF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645D"/>
    <w:rsid w:val="00676BFC"/>
    <w:rsid w:val="006777F8"/>
    <w:rsid w:val="00680BC4"/>
    <w:rsid w:val="00681103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7070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B30"/>
    <w:rsid w:val="00691D05"/>
    <w:rsid w:val="00691D37"/>
    <w:rsid w:val="00691EAF"/>
    <w:rsid w:val="0069259A"/>
    <w:rsid w:val="00692A9E"/>
    <w:rsid w:val="0069366F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4498"/>
    <w:rsid w:val="006D59F1"/>
    <w:rsid w:val="006D5B43"/>
    <w:rsid w:val="006D71F4"/>
    <w:rsid w:val="006D7E0E"/>
    <w:rsid w:val="006E0008"/>
    <w:rsid w:val="006E214E"/>
    <w:rsid w:val="006E2D5B"/>
    <w:rsid w:val="006E30AA"/>
    <w:rsid w:val="006E36B4"/>
    <w:rsid w:val="006E3A48"/>
    <w:rsid w:val="006E3CB5"/>
    <w:rsid w:val="006E49F0"/>
    <w:rsid w:val="006E4A52"/>
    <w:rsid w:val="006E4D5A"/>
    <w:rsid w:val="006E5069"/>
    <w:rsid w:val="006E5C5B"/>
    <w:rsid w:val="006E5D94"/>
    <w:rsid w:val="006E5ED3"/>
    <w:rsid w:val="006E6394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0C56"/>
    <w:rsid w:val="007014D2"/>
    <w:rsid w:val="007015A3"/>
    <w:rsid w:val="00701E8C"/>
    <w:rsid w:val="00702510"/>
    <w:rsid w:val="00703243"/>
    <w:rsid w:val="007041ED"/>
    <w:rsid w:val="007043EA"/>
    <w:rsid w:val="0070455B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2097"/>
    <w:rsid w:val="007220B4"/>
    <w:rsid w:val="0072210B"/>
    <w:rsid w:val="007223D4"/>
    <w:rsid w:val="00722C67"/>
    <w:rsid w:val="00722E6A"/>
    <w:rsid w:val="00722EFE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2AEE"/>
    <w:rsid w:val="00732E22"/>
    <w:rsid w:val="007333DF"/>
    <w:rsid w:val="007335EC"/>
    <w:rsid w:val="00733614"/>
    <w:rsid w:val="00733700"/>
    <w:rsid w:val="00733E80"/>
    <w:rsid w:val="00734135"/>
    <w:rsid w:val="007346B7"/>
    <w:rsid w:val="00734B58"/>
    <w:rsid w:val="00735442"/>
    <w:rsid w:val="00735725"/>
    <w:rsid w:val="00735CED"/>
    <w:rsid w:val="00735E96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B4A"/>
    <w:rsid w:val="00743E2A"/>
    <w:rsid w:val="00743FC6"/>
    <w:rsid w:val="00744274"/>
    <w:rsid w:val="0074485D"/>
    <w:rsid w:val="007455B6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0C8"/>
    <w:rsid w:val="00754693"/>
    <w:rsid w:val="007546D1"/>
    <w:rsid w:val="007549E5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86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9"/>
    <w:rsid w:val="00763515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162"/>
    <w:rsid w:val="007738F6"/>
    <w:rsid w:val="00773CBE"/>
    <w:rsid w:val="0077420B"/>
    <w:rsid w:val="007742B0"/>
    <w:rsid w:val="00775511"/>
    <w:rsid w:val="0077568C"/>
    <w:rsid w:val="00775776"/>
    <w:rsid w:val="00775B18"/>
    <w:rsid w:val="00776288"/>
    <w:rsid w:val="007762BE"/>
    <w:rsid w:val="00776DF3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BB6"/>
    <w:rsid w:val="00781F6C"/>
    <w:rsid w:val="00781F8C"/>
    <w:rsid w:val="0078242F"/>
    <w:rsid w:val="00782CB8"/>
    <w:rsid w:val="00782F39"/>
    <w:rsid w:val="00783DD8"/>
    <w:rsid w:val="007840CD"/>
    <w:rsid w:val="00784CAC"/>
    <w:rsid w:val="00785088"/>
    <w:rsid w:val="00785B92"/>
    <w:rsid w:val="00785D23"/>
    <w:rsid w:val="0078646C"/>
    <w:rsid w:val="0078674E"/>
    <w:rsid w:val="007874FF"/>
    <w:rsid w:val="007876E9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4040"/>
    <w:rsid w:val="007A5C72"/>
    <w:rsid w:val="007A6AAA"/>
    <w:rsid w:val="007A6D63"/>
    <w:rsid w:val="007A71DE"/>
    <w:rsid w:val="007A7AFF"/>
    <w:rsid w:val="007B0091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A8"/>
    <w:rsid w:val="007D243C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63B6"/>
    <w:rsid w:val="007D668F"/>
    <w:rsid w:val="007D6757"/>
    <w:rsid w:val="007D68DC"/>
    <w:rsid w:val="007D6930"/>
    <w:rsid w:val="007D6DCB"/>
    <w:rsid w:val="007D7704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415"/>
    <w:rsid w:val="007E6A9A"/>
    <w:rsid w:val="007E6B03"/>
    <w:rsid w:val="007E6E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9F0"/>
    <w:rsid w:val="00807F27"/>
    <w:rsid w:val="00807F46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A93"/>
    <w:rsid w:val="00817D74"/>
    <w:rsid w:val="00820559"/>
    <w:rsid w:val="00820576"/>
    <w:rsid w:val="008205B7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1FB1"/>
    <w:rsid w:val="0083208C"/>
    <w:rsid w:val="00832120"/>
    <w:rsid w:val="0083245A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58C"/>
    <w:rsid w:val="00846607"/>
    <w:rsid w:val="00846730"/>
    <w:rsid w:val="008467A3"/>
    <w:rsid w:val="00846B68"/>
    <w:rsid w:val="0084734D"/>
    <w:rsid w:val="008478B7"/>
    <w:rsid w:val="00847912"/>
    <w:rsid w:val="00847954"/>
    <w:rsid w:val="008500C7"/>
    <w:rsid w:val="00850621"/>
    <w:rsid w:val="00850CC2"/>
    <w:rsid w:val="00850E72"/>
    <w:rsid w:val="008510BA"/>
    <w:rsid w:val="00851959"/>
    <w:rsid w:val="008520B8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78B"/>
    <w:rsid w:val="00877A6F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35"/>
    <w:rsid w:val="0089346A"/>
    <w:rsid w:val="00893E0C"/>
    <w:rsid w:val="00893F5D"/>
    <w:rsid w:val="0089497D"/>
    <w:rsid w:val="00895958"/>
    <w:rsid w:val="00895C02"/>
    <w:rsid w:val="00895C35"/>
    <w:rsid w:val="00895E16"/>
    <w:rsid w:val="00896102"/>
    <w:rsid w:val="0089613E"/>
    <w:rsid w:val="00896420"/>
    <w:rsid w:val="00896621"/>
    <w:rsid w:val="00896A10"/>
    <w:rsid w:val="00896B9B"/>
    <w:rsid w:val="00896CAC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3EE6"/>
    <w:rsid w:val="008A4316"/>
    <w:rsid w:val="008A478A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0670"/>
    <w:rsid w:val="008B12E6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691C"/>
    <w:rsid w:val="008B6A26"/>
    <w:rsid w:val="008B6C98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D0B"/>
    <w:rsid w:val="008C4DDB"/>
    <w:rsid w:val="008C561E"/>
    <w:rsid w:val="008C5656"/>
    <w:rsid w:val="008C586D"/>
    <w:rsid w:val="008C5B24"/>
    <w:rsid w:val="008C65B8"/>
    <w:rsid w:val="008C6E2E"/>
    <w:rsid w:val="008C72B1"/>
    <w:rsid w:val="008C7632"/>
    <w:rsid w:val="008D00D1"/>
    <w:rsid w:val="008D0814"/>
    <w:rsid w:val="008D0AAB"/>
    <w:rsid w:val="008D0D59"/>
    <w:rsid w:val="008D14C6"/>
    <w:rsid w:val="008D1612"/>
    <w:rsid w:val="008D1C0A"/>
    <w:rsid w:val="008D27DF"/>
    <w:rsid w:val="008D3BD5"/>
    <w:rsid w:val="008D46EA"/>
    <w:rsid w:val="008D4F43"/>
    <w:rsid w:val="008D514B"/>
    <w:rsid w:val="008D55F0"/>
    <w:rsid w:val="008D673F"/>
    <w:rsid w:val="008D69EB"/>
    <w:rsid w:val="008D70BE"/>
    <w:rsid w:val="008D7AB9"/>
    <w:rsid w:val="008D7F8C"/>
    <w:rsid w:val="008E012A"/>
    <w:rsid w:val="008E01DF"/>
    <w:rsid w:val="008E07EC"/>
    <w:rsid w:val="008E1A44"/>
    <w:rsid w:val="008E1CCA"/>
    <w:rsid w:val="008E265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C92"/>
    <w:rsid w:val="008E7FA3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900096"/>
    <w:rsid w:val="009004BD"/>
    <w:rsid w:val="009009B6"/>
    <w:rsid w:val="009009E4"/>
    <w:rsid w:val="00900B7C"/>
    <w:rsid w:val="00901E34"/>
    <w:rsid w:val="0090249D"/>
    <w:rsid w:val="00902738"/>
    <w:rsid w:val="00902E27"/>
    <w:rsid w:val="00902F03"/>
    <w:rsid w:val="00903A4A"/>
    <w:rsid w:val="00903FAF"/>
    <w:rsid w:val="0090482F"/>
    <w:rsid w:val="009051DF"/>
    <w:rsid w:val="00905412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11F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8CE"/>
    <w:rsid w:val="00922CCB"/>
    <w:rsid w:val="00922D02"/>
    <w:rsid w:val="00923B78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086"/>
    <w:rsid w:val="009268DE"/>
    <w:rsid w:val="00926F0E"/>
    <w:rsid w:val="00927FCD"/>
    <w:rsid w:val="009302F3"/>
    <w:rsid w:val="0093285A"/>
    <w:rsid w:val="00933531"/>
    <w:rsid w:val="009338C0"/>
    <w:rsid w:val="00933FFC"/>
    <w:rsid w:val="009345D8"/>
    <w:rsid w:val="00934B73"/>
    <w:rsid w:val="00934BD8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D1"/>
    <w:rsid w:val="00940AE3"/>
    <w:rsid w:val="00941634"/>
    <w:rsid w:val="0094174B"/>
    <w:rsid w:val="0094194E"/>
    <w:rsid w:val="00944EC2"/>
    <w:rsid w:val="009453FC"/>
    <w:rsid w:val="00945783"/>
    <w:rsid w:val="00945F4F"/>
    <w:rsid w:val="00946394"/>
    <w:rsid w:val="00946EB8"/>
    <w:rsid w:val="00947F7F"/>
    <w:rsid w:val="009500AA"/>
    <w:rsid w:val="0095158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E9A"/>
    <w:rsid w:val="00960ECB"/>
    <w:rsid w:val="009611EC"/>
    <w:rsid w:val="00961433"/>
    <w:rsid w:val="009614F7"/>
    <w:rsid w:val="009619D7"/>
    <w:rsid w:val="00961C31"/>
    <w:rsid w:val="009622F8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CC9"/>
    <w:rsid w:val="00967D2B"/>
    <w:rsid w:val="00970461"/>
    <w:rsid w:val="00970C87"/>
    <w:rsid w:val="009713AD"/>
    <w:rsid w:val="00972C60"/>
    <w:rsid w:val="00973142"/>
    <w:rsid w:val="00973F66"/>
    <w:rsid w:val="00974024"/>
    <w:rsid w:val="00974779"/>
    <w:rsid w:val="00974C7C"/>
    <w:rsid w:val="00974CB3"/>
    <w:rsid w:val="00974CB7"/>
    <w:rsid w:val="009755E8"/>
    <w:rsid w:val="009760F0"/>
    <w:rsid w:val="009768E6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3DC"/>
    <w:rsid w:val="00994A1D"/>
    <w:rsid w:val="00994F8D"/>
    <w:rsid w:val="00995FAB"/>
    <w:rsid w:val="00996021"/>
    <w:rsid w:val="0099603B"/>
    <w:rsid w:val="009961FF"/>
    <w:rsid w:val="0099628B"/>
    <w:rsid w:val="009965E9"/>
    <w:rsid w:val="00996982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89E"/>
    <w:rsid w:val="009A2DB6"/>
    <w:rsid w:val="009A390E"/>
    <w:rsid w:val="009A4873"/>
    <w:rsid w:val="009A5923"/>
    <w:rsid w:val="009A5A4B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D45"/>
    <w:rsid w:val="009C7150"/>
    <w:rsid w:val="009D07B2"/>
    <w:rsid w:val="009D181C"/>
    <w:rsid w:val="009D1C9A"/>
    <w:rsid w:val="009D2067"/>
    <w:rsid w:val="009D21DD"/>
    <w:rsid w:val="009D2F30"/>
    <w:rsid w:val="009D30A6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73C"/>
    <w:rsid w:val="009D6999"/>
    <w:rsid w:val="009D78DC"/>
    <w:rsid w:val="009E08E2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340"/>
    <w:rsid w:val="00A01AB6"/>
    <w:rsid w:val="00A01E58"/>
    <w:rsid w:val="00A020B1"/>
    <w:rsid w:val="00A02AD2"/>
    <w:rsid w:val="00A02CE0"/>
    <w:rsid w:val="00A02CFD"/>
    <w:rsid w:val="00A0300B"/>
    <w:rsid w:val="00A03800"/>
    <w:rsid w:val="00A0459A"/>
    <w:rsid w:val="00A0482D"/>
    <w:rsid w:val="00A04D1D"/>
    <w:rsid w:val="00A04D72"/>
    <w:rsid w:val="00A04F5C"/>
    <w:rsid w:val="00A0576D"/>
    <w:rsid w:val="00A0642C"/>
    <w:rsid w:val="00A06566"/>
    <w:rsid w:val="00A06FCE"/>
    <w:rsid w:val="00A07B92"/>
    <w:rsid w:val="00A07E0D"/>
    <w:rsid w:val="00A1022B"/>
    <w:rsid w:val="00A10268"/>
    <w:rsid w:val="00A10296"/>
    <w:rsid w:val="00A1076D"/>
    <w:rsid w:val="00A109FB"/>
    <w:rsid w:val="00A10A9E"/>
    <w:rsid w:val="00A10B37"/>
    <w:rsid w:val="00A116A5"/>
    <w:rsid w:val="00A13004"/>
    <w:rsid w:val="00A1391A"/>
    <w:rsid w:val="00A13EFF"/>
    <w:rsid w:val="00A147CD"/>
    <w:rsid w:val="00A149C6"/>
    <w:rsid w:val="00A14B35"/>
    <w:rsid w:val="00A14B58"/>
    <w:rsid w:val="00A154C7"/>
    <w:rsid w:val="00A156BC"/>
    <w:rsid w:val="00A1578C"/>
    <w:rsid w:val="00A15D3E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B9B"/>
    <w:rsid w:val="00A2374C"/>
    <w:rsid w:val="00A2397B"/>
    <w:rsid w:val="00A23C8D"/>
    <w:rsid w:val="00A248E5"/>
    <w:rsid w:val="00A25324"/>
    <w:rsid w:val="00A25F2A"/>
    <w:rsid w:val="00A260E4"/>
    <w:rsid w:val="00A26E2B"/>
    <w:rsid w:val="00A30101"/>
    <w:rsid w:val="00A303CD"/>
    <w:rsid w:val="00A308BF"/>
    <w:rsid w:val="00A308C4"/>
    <w:rsid w:val="00A30B5B"/>
    <w:rsid w:val="00A3114F"/>
    <w:rsid w:val="00A311D4"/>
    <w:rsid w:val="00A3143B"/>
    <w:rsid w:val="00A31F16"/>
    <w:rsid w:val="00A31F39"/>
    <w:rsid w:val="00A329FC"/>
    <w:rsid w:val="00A32FB3"/>
    <w:rsid w:val="00A3471D"/>
    <w:rsid w:val="00A3548C"/>
    <w:rsid w:val="00A35645"/>
    <w:rsid w:val="00A356B9"/>
    <w:rsid w:val="00A359F6"/>
    <w:rsid w:val="00A35CE9"/>
    <w:rsid w:val="00A367C7"/>
    <w:rsid w:val="00A36925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5A0"/>
    <w:rsid w:val="00A43C13"/>
    <w:rsid w:val="00A44130"/>
    <w:rsid w:val="00A4464A"/>
    <w:rsid w:val="00A44B5D"/>
    <w:rsid w:val="00A44DAB"/>
    <w:rsid w:val="00A44F51"/>
    <w:rsid w:val="00A45026"/>
    <w:rsid w:val="00A45279"/>
    <w:rsid w:val="00A45ED0"/>
    <w:rsid w:val="00A45FAC"/>
    <w:rsid w:val="00A4630D"/>
    <w:rsid w:val="00A4678D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FE"/>
    <w:rsid w:val="00A6248D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D7A"/>
    <w:rsid w:val="00A706C0"/>
    <w:rsid w:val="00A70C1A"/>
    <w:rsid w:val="00A7108B"/>
    <w:rsid w:val="00A71E24"/>
    <w:rsid w:val="00A721F0"/>
    <w:rsid w:val="00A7325C"/>
    <w:rsid w:val="00A73BBF"/>
    <w:rsid w:val="00A73E4C"/>
    <w:rsid w:val="00A7422D"/>
    <w:rsid w:val="00A74BCD"/>
    <w:rsid w:val="00A74E06"/>
    <w:rsid w:val="00A75748"/>
    <w:rsid w:val="00A7703A"/>
    <w:rsid w:val="00A7734C"/>
    <w:rsid w:val="00A77A32"/>
    <w:rsid w:val="00A803E9"/>
    <w:rsid w:val="00A81A5B"/>
    <w:rsid w:val="00A81BD4"/>
    <w:rsid w:val="00A82240"/>
    <w:rsid w:val="00A82258"/>
    <w:rsid w:val="00A83039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9CF"/>
    <w:rsid w:val="00A94131"/>
    <w:rsid w:val="00A94C4D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305C"/>
    <w:rsid w:val="00AB31DD"/>
    <w:rsid w:val="00AB3998"/>
    <w:rsid w:val="00AB39C7"/>
    <w:rsid w:val="00AB39DC"/>
    <w:rsid w:val="00AB3C70"/>
    <w:rsid w:val="00AB45C3"/>
    <w:rsid w:val="00AB4A58"/>
    <w:rsid w:val="00AB4B7B"/>
    <w:rsid w:val="00AB4E13"/>
    <w:rsid w:val="00AB4E63"/>
    <w:rsid w:val="00AB4FCA"/>
    <w:rsid w:val="00AB58F7"/>
    <w:rsid w:val="00AB5A67"/>
    <w:rsid w:val="00AB5D19"/>
    <w:rsid w:val="00AB5D27"/>
    <w:rsid w:val="00AB608C"/>
    <w:rsid w:val="00AB60E6"/>
    <w:rsid w:val="00AB6D73"/>
    <w:rsid w:val="00AB760C"/>
    <w:rsid w:val="00AB7A77"/>
    <w:rsid w:val="00AB7AFE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3CEE"/>
    <w:rsid w:val="00AC4284"/>
    <w:rsid w:val="00AC488B"/>
    <w:rsid w:val="00AC515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AD3"/>
    <w:rsid w:val="00AD11E3"/>
    <w:rsid w:val="00AD133D"/>
    <w:rsid w:val="00AD219D"/>
    <w:rsid w:val="00AD2479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E060C"/>
    <w:rsid w:val="00AE0623"/>
    <w:rsid w:val="00AE0FE7"/>
    <w:rsid w:val="00AE101F"/>
    <w:rsid w:val="00AE128C"/>
    <w:rsid w:val="00AE1F77"/>
    <w:rsid w:val="00AE2489"/>
    <w:rsid w:val="00AE2497"/>
    <w:rsid w:val="00AE318D"/>
    <w:rsid w:val="00AE3872"/>
    <w:rsid w:val="00AE4717"/>
    <w:rsid w:val="00AE4833"/>
    <w:rsid w:val="00AE4CBC"/>
    <w:rsid w:val="00AE4E20"/>
    <w:rsid w:val="00AE4E73"/>
    <w:rsid w:val="00AE5C25"/>
    <w:rsid w:val="00AE5D29"/>
    <w:rsid w:val="00AE6742"/>
    <w:rsid w:val="00AE7610"/>
    <w:rsid w:val="00AE7BBE"/>
    <w:rsid w:val="00AF073E"/>
    <w:rsid w:val="00AF09D2"/>
    <w:rsid w:val="00AF0CA7"/>
    <w:rsid w:val="00AF0CEF"/>
    <w:rsid w:val="00AF0FCB"/>
    <w:rsid w:val="00AF1154"/>
    <w:rsid w:val="00AF1595"/>
    <w:rsid w:val="00AF1734"/>
    <w:rsid w:val="00AF1EA6"/>
    <w:rsid w:val="00AF264C"/>
    <w:rsid w:val="00AF269B"/>
    <w:rsid w:val="00AF2C33"/>
    <w:rsid w:val="00AF2FD4"/>
    <w:rsid w:val="00AF3291"/>
    <w:rsid w:val="00AF373E"/>
    <w:rsid w:val="00AF3B7B"/>
    <w:rsid w:val="00AF452C"/>
    <w:rsid w:val="00AF48E8"/>
    <w:rsid w:val="00AF54EC"/>
    <w:rsid w:val="00AF562E"/>
    <w:rsid w:val="00AF56FD"/>
    <w:rsid w:val="00AF5A3F"/>
    <w:rsid w:val="00AF5B17"/>
    <w:rsid w:val="00AF5B32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5B89"/>
    <w:rsid w:val="00B163DF"/>
    <w:rsid w:val="00B166FC"/>
    <w:rsid w:val="00B16771"/>
    <w:rsid w:val="00B172BD"/>
    <w:rsid w:val="00B175B4"/>
    <w:rsid w:val="00B2096E"/>
    <w:rsid w:val="00B20991"/>
    <w:rsid w:val="00B20AA4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7AE"/>
    <w:rsid w:val="00B25ADF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DA5"/>
    <w:rsid w:val="00B413F3"/>
    <w:rsid w:val="00B418AF"/>
    <w:rsid w:val="00B41C23"/>
    <w:rsid w:val="00B41FA3"/>
    <w:rsid w:val="00B4246A"/>
    <w:rsid w:val="00B42C0F"/>
    <w:rsid w:val="00B42E42"/>
    <w:rsid w:val="00B43AD8"/>
    <w:rsid w:val="00B43AF1"/>
    <w:rsid w:val="00B43D49"/>
    <w:rsid w:val="00B440EA"/>
    <w:rsid w:val="00B44A6A"/>
    <w:rsid w:val="00B44D26"/>
    <w:rsid w:val="00B450C2"/>
    <w:rsid w:val="00B4598C"/>
    <w:rsid w:val="00B45BBB"/>
    <w:rsid w:val="00B46010"/>
    <w:rsid w:val="00B46414"/>
    <w:rsid w:val="00B46977"/>
    <w:rsid w:val="00B47199"/>
    <w:rsid w:val="00B472A7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299C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7066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FC5"/>
    <w:rsid w:val="00B65248"/>
    <w:rsid w:val="00B65267"/>
    <w:rsid w:val="00B658A6"/>
    <w:rsid w:val="00B65FFB"/>
    <w:rsid w:val="00B6641A"/>
    <w:rsid w:val="00B66557"/>
    <w:rsid w:val="00B66564"/>
    <w:rsid w:val="00B665B3"/>
    <w:rsid w:val="00B67CCD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6E1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64C"/>
    <w:rsid w:val="00B8098B"/>
    <w:rsid w:val="00B81055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5B5"/>
    <w:rsid w:val="00B9121C"/>
    <w:rsid w:val="00B9155C"/>
    <w:rsid w:val="00B915BB"/>
    <w:rsid w:val="00B919F2"/>
    <w:rsid w:val="00B91FD8"/>
    <w:rsid w:val="00B9213F"/>
    <w:rsid w:val="00B92980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60C9"/>
    <w:rsid w:val="00B963B0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235B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51AE"/>
    <w:rsid w:val="00BB5428"/>
    <w:rsid w:val="00BB58BD"/>
    <w:rsid w:val="00BB6BDF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517"/>
    <w:rsid w:val="00BD2A27"/>
    <w:rsid w:val="00BD3215"/>
    <w:rsid w:val="00BD3ED6"/>
    <w:rsid w:val="00BD4449"/>
    <w:rsid w:val="00BD4A6F"/>
    <w:rsid w:val="00BD5072"/>
    <w:rsid w:val="00BD52F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509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F2A"/>
    <w:rsid w:val="00C0771A"/>
    <w:rsid w:val="00C07785"/>
    <w:rsid w:val="00C1053A"/>
    <w:rsid w:val="00C1055F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5E2"/>
    <w:rsid w:val="00C168BF"/>
    <w:rsid w:val="00C16A7C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6949"/>
    <w:rsid w:val="00C27A44"/>
    <w:rsid w:val="00C30551"/>
    <w:rsid w:val="00C30752"/>
    <w:rsid w:val="00C30AF4"/>
    <w:rsid w:val="00C320A0"/>
    <w:rsid w:val="00C32235"/>
    <w:rsid w:val="00C33252"/>
    <w:rsid w:val="00C33551"/>
    <w:rsid w:val="00C33CBB"/>
    <w:rsid w:val="00C33DA8"/>
    <w:rsid w:val="00C340FA"/>
    <w:rsid w:val="00C34348"/>
    <w:rsid w:val="00C35156"/>
    <w:rsid w:val="00C35316"/>
    <w:rsid w:val="00C353C6"/>
    <w:rsid w:val="00C358EB"/>
    <w:rsid w:val="00C359F5"/>
    <w:rsid w:val="00C362D7"/>
    <w:rsid w:val="00C3635A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75D3"/>
    <w:rsid w:val="00C476C3"/>
    <w:rsid w:val="00C47B7D"/>
    <w:rsid w:val="00C50781"/>
    <w:rsid w:val="00C50A1C"/>
    <w:rsid w:val="00C50BAD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7A0"/>
    <w:rsid w:val="00C55AF0"/>
    <w:rsid w:val="00C56529"/>
    <w:rsid w:val="00C57534"/>
    <w:rsid w:val="00C6038B"/>
    <w:rsid w:val="00C604DF"/>
    <w:rsid w:val="00C6064D"/>
    <w:rsid w:val="00C6098A"/>
    <w:rsid w:val="00C613C0"/>
    <w:rsid w:val="00C6182E"/>
    <w:rsid w:val="00C623C1"/>
    <w:rsid w:val="00C6308F"/>
    <w:rsid w:val="00C630B2"/>
    <w:rsid w:val="00C639D4"/>
    <w:rsid w:val="00C63BF1"/>
    <w:rsid w:val="00C63D8E"/>
    <w:rsid w:val="00C64915"/>
    <w:rsid w:val="00C64E38"/>
    <w:rsid w:val="00C64F5A"/>
    <w:rsid w:val="00C6535E"/>
    <w:rsid w:val="00C65B4E"/>
    <w:rsid w:val="00C65C6B"/>
    <w:rsid w:val="00C660D0"/>
    <w:rsid w:val="00C66200"/>
    <w:rsid w:val="00C66268"/>
    <w:rsid w:val="00C66332"/>
    <w:rsid w:val="00C66B13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78"/>
    <w:rsid w:val="00C76E56"/>
    <w:rsid w:val="00C77972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66"/>
    <w:rsid w:val="00C84CF5"/>
    <w:rsid w:val="00C84D9B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A27"/>
    <w:rsid w:val="00C96015"/>
    <w:rsid w:val="00C963A4"/>
    <w:rsid w:val="00C96BEC"/>
    <w:rsid w:val="00C97696"/>
    <w:rsid w:val="00CA0068"/>
    <w:rsid w:val="00CA0763"/>
    <w:rsid w:val="00CA09B4"/>
    <w:rsid w:val="00CA1374"/>
    <w:rsid w:val="00CA157C"/>
    <w:rsid w:val="00CA1610"/>
    <w:rsid w:val="00CA1A9E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5E8"/>
    <w:rsid w:val="00CA5CE3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324"/>
    <w:rsid w:val="00CB46B2"/>
    <w:rsid w:val="00CB4776"/>
    <w:rsid w:val="00CB4785"/>
    <w:rsid w:val="00CB48D7"/>
    <w:rsid w:val="00CB4A09"/>
    <w:rsid w:val="00CB4A30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0E6D"/>
    <w:rsid w:val="00CC17A9"/>
    <w:rsid w:val="00CC21C7"/>
    <w:rsid w:val="00CC2D30"/>
    <w:rsid w:val="00CC3A89"/>
    <w:rsid w:val="00CC3A96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CF6"/>
    <w:rsid w:val="00CE6D93"/>
    <w:rsid w:val="00CE6FED"/>
    <w:rsid w:val="00CE7146"/>
    <w:rsid w:val="00CE75DD"/>
    <w:rsid w:val="00CE7D59"/>
    <w:rsid w:val="00CF0376"/>
    <w:rsid w:val="00CF119E"/>
    <w:rsid w:val="00CF1520"/>
    <w:rsid w:val="00CF1540"/>
    <w:rsid w:val="00CF27A1"/>
    <w:rsid w:val="00CF35EC"/>
    <w:rsid w:val="00CF363E"/>
    <w:rsid w:val="00CF3C5E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143"/>
    <w:rsid w:val="00D14603"/>
    <w:rsid w:val="00D14E14"/>
    <w:rsid w:val="00D1518A"/>
    <w:rsid w:val="00D158E3"/>
    <w:rsid w:val="00D1663F"/>
    <w:rsid w:val="00D16AB5"/>
    <w:rsid w:val="00D17193"/>
    <w:rsid w:val="00D177D3"/>
    <w:rsid w:val="00D17AA5"/>
    <w:rsid w:val="00D17CD7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419"/>
    <w:rsid w:val="00D255DC"/>
    <w:rsid w:val="00D2573C"/>
    <w:rsid w:val="00D25F70"/>
    <w:rsid w:val="00D260A1"/>
    <w:rsid w:val="00D26765"/>
    <w:rsid w:val="00D267C8"/>
    <w:rsid w:val="00D2681C"/>
    <w:rsid w:val="00D27527"/>
    <w:rsid w:val="00D278B4"/>
    <w:rsid w:val="00D27BC2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7609"/>
    <w:rsid w:val="00D3768E"/>
    <w:rsid w:val="00D37B9D"/>
    <w:rsid w:val="00D37E76"/>
    <w:rsid w:val="00D4065E"/>
    <w:rsid w:val="00D407AF"/>
    <w:rsid w:val="00D40903"/>
    <w:rsid w:val="00D4132D"/>
    <w:rsid w:val="00D41CC6"/>
    <w:rsid w:val="00D42057"/>
    <w:rsid w:val="00D424B1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216A"/>
    <w:rsid w:val="00D523DD"/>
    <w:rsid w:val="00D54438"/>
    <w:rsid w:val="00D5487E"/>
    <w:rsid w:val="00D5504A"/>
    <w:rsid w:val="00D55E58"/>
    <w:rsid w:val="00D569CF"/>
    <w:rsid w:val="00D56E4F"/>
    <w:rsid w:val="00D57928"/>
    <w:rsid w:val="00D600F6"/>
    <w:rsid w:val="00D60F2F"/>
    <w:rsid w:val="00D61639"/>
    <w:rsid w:val="00D61B22"/>
    <w:rsid w:val="00D6219A"/>
    <w:rsid w:val="00D62464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EF3"/>
    <w:rsid w:val="00D72FA7"/>
    <w:rsid w:val="00D7361B"/>
    <w:rsid w:val="00D736B4"/>
    <w:rsid w:val="00D73908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B11"/>
    <w:rsid w:val="00D81C6C"/>
    <w:rsid w:val="00D821A0"/>
    <w:rsid w:val="00D823EB"/>
    <w:rsid w:val="00D82DB9"/>
    <w:rsid w:val="00D83885"/>
    <w:rsid w:val="00D843E3"/>
    <w:rsid w:val="00D845DC"/>
    <w:rsid w:val="00D847DC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2DD4"/>
    <w:rsid w:val="00D93483"/>
    <w:rsid w:val="00D93F2A"/>
    <w:rsid w:val="00D93FC3"/>
    <w:rsid w:val="00D94236"/>
    <w:rsid w:val="00D953AE"/>
    <w:rsid w:val="00D95889"/>
    <w:rsid w:val="00D961B1"/>
    <w:rsid w:val="00D961BE"/>
    <w:rsid w:val="00D96A21"/>
    <w:rsid w:val="00D96E82"/>
    <w:rsid w:val="00D96F22"/>
    <w:rsid w:val="00D971A1"/>
    <w:rsid w:val="00D978C1"/>
    <w:rsid w:val="00DA0CF1"/>
    <w:rsid w:val="00DA0EAB"/>
    <w:rsid w:val="00DA1935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218"/>
    <w:rsid w:val="00DB437A"/>
    <w:rsid w:val="00DB50D2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B31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5BC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277A"/>
    <w:rsid w:val="00DE2B76"/>
    <w:rsid w:val="00DE36C4"/>
    <w:rsid w:val="00DE4B98"/>
    <w:rsid w:val="00DE4D5B"/>
    <w:rsid w:val="00DE507B"/>
    <w:rsid w:val="00DE52DF"/>
    <w:rsid w:val="00DE5977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AC4"/>
    <w:rsid w:val="00DF2E9B"/>
    <w:rsid w:val="00DF2EA0"/>
    <w:rsid w:val="00DF310D"/>
    <w:rsid w:val="00DF3242"/>
    <w:rsid w:val="00DF39BD"/>
    <w:rsid w:val="00DF5486"/>
    <w:rsid w:val="00DF5888"/>
    <w:rsid w:val="00DF6350"/>
    <w:rsid w:val="00DF6622"/>
    <w:rsid w:val="00DF67B2"/>
    <w:rsid w:val="00DF6A4B"/>
    <w:rsid w:val="00DF6FBE"/>
    <w:rsid w:val="00DF7663"/>
    <w:rsid w:val="00DF7A85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BF6"/>
    <w:rsid w:val="00E02D4E"/>
    <w:rsid w:val="00E03216"/>
    <w:rsid w:val="00E043CB"/>
    <w:rsid w:val="00E04B3C"/>
    <w:rsid w:val="00E05734"/>
    <w:rsid w:val="00E0618D"/>
    <w:rsid w:val="00E0650D"/>
    <w:rsid w:val="00E0674E"/>
    <w:rsid w:val="00E06C75"/>
    <w:rsid w:val="00E077E1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5A7C"/>
    <w:rsid w:val="00E162FC"/>
    <w:rsid w:val="00E16C74"/>
    <w:rsid w:val="00E17093"/>
    <w:rsid w:val="00E17F3E"/>
    <w:rsid w:val="00E17F5B"/>
    <w:rsid w:val="00E211B8"/>
    <w:rsid w:val="00E22AAC"/>
    <w:rsid w:val="00E22DC1"/>
    <w:rsid w:val="00E234FC"/>
    <w:rsid w:val="00E2379A"/>
    <w:rsid w:val="00E23935"/>
    <w:rsid w:val="00E23A28"/>
    <w:rsid w:val="00E241D5"/>
    <w:rsid w:val="00E24939"/>
    <w:rsid w:val="00E24946"/>
    <w:rsid w:val="00E24D58"/>
    <w:rsid w:val="00E253F6"/>
    <w:rsid w:val="00E257D7"/>
    <w:rsid w:val="00E25805"/>
    <w:rsid w:val="00E26422"/>
    <w:rsid w:val="00E26593"/>
    <w:rsid w:val="00E265A4"/>
    <w:rsid w:val="00E26904"/>
    <w:rsid w:val="00E26C98"/>
    <w:rsid w:val="00E27010"/>
    <w:rsid w:val="00E2756C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931"/>
    <w:rsid w:val="00E409B8"/>
    <w:rsid w:val="00E40D5A"/>
    <w:rsid w:val="00E41082"/>
    <w:rsid w:val="00E41132"/>
    <w:rsid w:val="00E41DD2"/>
    <w:rsid w:val="00E41FB6"/>
    <w:rsid w:val="00E42334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78A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2FF6"/>
    <w:rsid w:val="00E53C9F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0D6"/>
    <w:rsid w:val="00E6238D"/>
    <w:rsid w:val="00E62CCB"/>
    <w:rsid w:val="00E62F71"/>
    <w:rsid w:val="00E63550"/>
    <w:rsid w:val="00E63EDD"/>
    <w:rsid w:val="00E6418F"/>
    <w:rsid w:val="00E643DC"/>
    <w:rsid w:val="00E643E2"/>
    <w:rsid w:val="00E64779"/>
    <w:rsid w:val="00E6561F"/>
    <w:rsid w:val="00E656D4"/>
    <w:rsid w:val="00E65885"/>
    <w:rsid w:val="00E65D98"/>
    <w:rsid w:val="00E66CB9"/>
    <w:rsid w:val="00E67877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4138"/>
    <w:rsid w:val="00E750F0"/>
    <w:rsid w:val="00E7558D"/>
    <w:rsid w:val="00E75CDF"/>
    <w:rsid w:val="00E76507"/>
    <w:rsid w:val="00E76B5B"/>
    <w:rsid w:val="00E76EAA"/>
    <w:rsid w:val="00E775E9"/>
    <w:rsid w:val="00E77E9F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81D"/>
    <w:rsid w:val="00E8440D"/>
    <w:rsid w:val="00E849D0"/>
    <w:rsid w:val="00E84C22"/>
    <w:rsid w:val="00E86442"/>
    <w:rsid w:val="00E86606"/>
    <w:rsid w:val="00E86E60"/>
    <w:rsid w:val="00E870B0"/>
    <w:rsid w:val="00E91B8D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001"/>
    <w:rsid w:val="00EA1562"/>
    <w:rsid w:val="00EA1A60"/>
    <w:rsid w:val="00EA1D5C"/>
    <w:rsid w:val="00EA29CA"/>
    <w:rsid w:val="00EA2B4A"/>
    <w:rsid w:val="00EA33B3"/>
    <w:rsid w:val="00EA372A"/>
    <w:rsid w:val="00EA3ED1"/>
    <w:rsid w:val="00EA4C78"/>
    <w:rsid w:val="00EA4D79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A53"/>
    <w:rsid w:val="00EB5AE1"/>
    <w:rsid w:val="00EB6C74"/>
    <w:rsid w:val="00EB7780"/>
    <w:rsid w:val="00EC08C7"/>
    <w:rsid w:val="00EC0AE8"/>
    <w:rsid w:val="00EC0C42"/>
    <w:rsid w:val="00EC0C84"/>
    <w:rsid w:val="00EC17D4"/>
    <w:rsid w:val="00EC1D14"/>
    <w:rsid w:val="00EC27EA"/>
    <w:rsid w:val="00EC2DAD"/>
    <w:rsid w:val="00EC308F"/>
    <w:rsid w:val="00EC33BB"/>
    <w:rsid w:val="00EC3594"/>
    <w:rsid w:val="00EC40B0"/>
    <w:rsid w:val="00EC41F2"/>
    <w:rsid w:val="00EC467E"/>
    <w:rsid w:val="00EC4972"/>
    <w:rsid w:val="00EC4A69"/>
    <w:rsid w:val="00EC4E00"/>
    <w:rsid w:val="00EC5886"/>
    <w:rsid w:val="00EC5AF4"/>
    <w:rsid w:val="00EC5B04"/>
    <w:rsid w:val="00EC5B47"/>
    <w:rsid w:val="00EC5BB4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2F77"/>
    <w:rsid w:val="00ED3245"/>
    <w:rsid w:val="00ED3B01"/>
    <w:rsid w:val="00ED400D"/>
    <w:rsid w:val="00ED4305"/>
    <w:rsid w:val="00ED4CA8"/>
    <w:rsid w:val="00ED4E42"/>
    <w:rsid w:val="00ED5055"/>
    <w:rsid w:val="00ED5140"/>
    <w:rsid w:val="00ED55F0"/>
    <w:rsid w:val="00ED5835"/>
    <w:rsid w:val="00ED6D3D"/>
    <w:rsid w:val="00ED7064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587"/>
    <w:rsid w:val="00EE259B"/>
    <w:rsid w:val="00EE3E86"/>
    <w:rsid w:val="00EE4469"/>
    <w:rsid w:val="00EE4759"/>
    <w:rsid w:val="00EE4BCC"/>
    <w:rsid w:val="00EE4CA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2712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F0059A"/>
    <w:rsid w:val="00F00B97"/>
    <w:rsid w:val="00F00BD6"/>
    <w:rsid w:val="00F01464"/>
    <w:rsid w:val="00F02144"/>
    <w:rsid w:val="00F02304"/>
    <w:rsid w:val="00F026E3"/>
    <w:rsid w:val="00F02A39"/>
    <w:rsid w:val="00F0390A"/>
    <w:rsid w:val="00F03918"/>
    <w:rsid w:val="00F03BA4"/>
    <w:rsid w:val="00F03BD7"/>
    <w:rsid w:val="00F03DF2"/>
    <w:rsid w:val="00F04105"/>
    <w:rsid w:val="00F048A9"/>
    <w:rsid w:val="00F05099"/>
    <w:rsid w:val="00F05307"/>
    <w:rsid w:val="00F05365"/>
    <w:rsid w:val="00F05779"/>
    <w:rsid w:val="00F059F7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3272"/>
    <w:rsid w:val="00F13706"/>
    <w:rsid w:val="00F137EC"/>
    <w:rsid w:val="00F1390C"/>
    <w:rsid w:val="00F14404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12AE"/>
    <w:rsid w:val="00F2145F"/>
    <w:rsid w:val="00F216C1"/>
    <w:rsid w:val="00F217B8"/>
    <w:rsid w:val="00F21980"/>
    <w:rsid w:val="00F22297"/>
    <w:rsid w:val="00F23606"/>
    <w:rsid w:val="00F239AA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577"/>
    <w:rsid w:val="00F35D18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6153"/>
    <w:rsid w:val="00F475E9"/>
    <w:rsid w:val="00F505D0"/>
    <w:rsid w:val="00F50AB9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72D6"/>
    <w:rsid w:val="00F579EC"/>
    <w:rsid w:val="00F57E42"/>
    <w:rsid w:val="00F6097E"/>
    <w:rsid w:val="00F60EE2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BA6"/>
    <w:rsid w:val="00F72F0C"/>
    <w:rsid w:val="00F73873"/>
    <w:rsid w:val="00F73A0F"/>
    <w:rsid w:val="00F73D0E"/>
    <w:rsid w:val="00F73D95"/>
    <w:rsid w:val="00F743A2"/>
    <w:rsid w:val="00F745ED"/>
    <w:rsid w:val="00F745F2"/>
    <w:rsid w:val="00F75040"/>
    <w:rsid w:val="00F758B0"/>
    <w:rsid w:val="00F761B9"/>
    <w:rsid w:val="00F76298"/>
    <w:rsid w:val="00F76B6E"/>
    <w:rsid w:val="00F771EC"/>
    <w:rsid w:val="00F77C3E"/>
    <w:rsid w:val="00F802EA"/>
    <w:rsid w:val="00F80BF1"/>
    <w:rsid w:val="00F80CFC"/>
    <w:rsid w:val="00F80ECE"/>
    <w:rsid w:val="00F81218"/>
    <w:rsid w:val="00F812F8"/>
    <w:rsid w:val="00F8208B"/>
    <w:rsid w:val="00F820D7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B8D"/>
    <w:rsid w:val="00F926B7"/>
    <w:rsid w:val="00F92738"/>
    <w:rsid w:val="00F92C16"/>
    <w:rsid w:val="00F92CCC"/>
    <w:rsid w:val="00F92F09"/>
    <w:rsid w:val="00F93157"/>
    <w:rsid w:val="00F93560"/>
    <w:rsid w:val="00F9444E"/>
    <w:rsid w:val="00F9533E"/>
    <w:rsid w:val="00F954AB"/>
    <w:rsid w:val="00F955E1"/>
    <w:rsid w:val="00F95D97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440"/>
    <w:rsid w:val="00FA2365"/>
    <w:rsid w:val="00FA2549"/>
    <w:rsid w:val="00FA287E"/>
    <w:rsid w:val="00FA35C9"/>
    <w:rsid w:val="00FA3E30"/>
    <w:rsid w:val="00FA4300"/>
    <w:rsid w:val="00FA48C8"/>
    <w:rsid w:val="00FA4FF1"/>
    <w:rsid w:val="00FA5E79"/>
    <w:rsid w:val="00FA6E91"/>
    <w:rsid w:val="00FA6F40"/>
    <w:rsid w:val="00FA713A"/>
    <w:rsid w:val="00FA7CC3"/>
    <w:rsid w:val="00FB000C"/>
    <w:rsid w:val="00FB00E0"/>
    <w:rsid w:val="00FB0338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1BF"/>
    <w:rsid w:val="00FB737F"/>
    <w:rsid w:val="00FB78A8"/>
    <w:rsid w:val="00FB7D29"/>
    <w:rsid w:val="00FB7ED3"/>
    <w:rsid w:val="00FC0025"/>
    <w:rsid w:val="00FC0828"/>
    <w:rsid w:val="00FC0966"/>
    <w:rsid w:val="00FC0A56"/>
    <w:rsid w:val="00FC0D6C"/>
    <w:rsid w:val="00FC1741"/>
    <w:rsid w:val="00FC2294"/>
    <w:rsid w:val="00FC2589"/>
    <w:rsid w:val="00FC2819"/>
    <w:rsid w:val="00FC285A"/>
    <w:rsid w:val="00FC28B3"/>
    <w:rsid w:val="00FC2A76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D00BA"/>
    <w:rsid w:val="00FD067E"/>
    <w:rsid w:val="00FD0ADD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7"/>
    <w:rsid w:val="00FE6FD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4B6F"/>
    <w:rsid w:val="00FF5119"/>
    <w:rsid w:val="00FF5817"/>
    <w:rsid w:val="00FF59E7"/>
    <w:rsid w:val="00FF6382"/>
    <w:rsid w:val="00FF639F"/>
    <w:rsid w:val="00FF6413"/>
    <w:rsid w:val="00FF6A04"/>
    <w:rsid w:val="00FF6A40"/>
    <w:rsid w:val="00FF700C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51366</TotalTime>
  <Pages>1</Pages>
  <Words>266</Words>
  <Characters>1521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1784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4361</cp:revision>
  <cp:lastPrinted>2022-03-24T14:28:00Z</cp:lastPrinted>
  <dcterms:created xsi:type="dcterms:W3CDTF">2016-03-08T22:06:00Z</dcterms:created>
  <dcterms:modified xsi:type="dcterms:W3CDTF">2022-07-21T18:48:00Z</dcterms:modified>
</cp:coreProperties>
</file>