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05E4B" w:rsidRPr="00705E4B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 xml:space="preserve">PACIENTE: </w:t>
      </w:r>
      <w:r w:rsidR="002A2F89" w:rsidRPr="002A2F89">
        <w:rPr>
          <w:sz w:val="32"/>
          <w:szCs w:val="32"/>
        </w:rPr>
        <w:t>Beatriz Scarllett de Sousa Santos Adjuto</w:t>
      </w:r>
    </w:p>
    <w:p w:rsidR="00705E4B" w:rsidRPr="00705E4B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 xml:space="preserve">IDADE: </w:t>
      </w:r>
      <w:r w:rsidR="002A2F89">
        <w:rPr>
          <w:sz w:val="32"/>
          <w:szCs w:val="32"/>
        </w:rPr>
        <w:t>27</w:t>
      </w:r>
      <w:r w:rsidRPr="00705E4B">
        <w:rPr>
          <w:sz w:val="32"/>
          <w:szCs w:val="32"/>
        </w:rPr>
        <w:t xml:space="preserve"> anos SEXO: F                     </w:t>
      </w:r>
    </w:p>
    <w:p w:rsidR="00501268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>DATA DO EXAME:</w:t>
      </w:r>
      <w:r w:rsidR="002A2F89">
        <w:rPr>
          <w:sz w:val="32"/>
          <w:szCs w:val="32"/>
        </w:rPr>
        <w:t>19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783" w:rsidRDefault="00772783">
      <w:r>
        <w:separator/>
      </w:r>
    </w:p>
  </w:endnote>
  <w:endnote w:type="continuationSeparator" w:id="0">
    <w:p w:rsidR="00772783" w:rsidRDefault="00772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783" w:rsidRDefault="00772783">
      <w:r>
        <w:separator/>
      </w:r>
    </w:p>
  </w:footnote>
  <w:footnote w:type="continuationSeparator" w:id="0">
    <w:p w:rsidR="00772783" w:rsidRDefault="007727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783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91DD7-4E4E-41A6-B983-21FF5D843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7845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3018</cp:revision>
  <cp:lastPrinted>2018-12-13T13:35:00Z</cp:lastPrinted>
  <dcterms:created xsi:type="dcterms:W3CDTF">2016-03-08T23:34:00Z</dcterms:created>
  <dcterms:modified xsi:type="dcterms:W3CDTF">2022-07-19T21:16:00Z</dcterms:modified>
</cp:coreProperties>
</file>