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94972" w:rsidRPr="00194972">
        <w:rPr>
          <w:sz w:val="22"/>
        </w:rPr>
        <w:t>Clara Xavier Perin Nery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194972">
        <w:rPr>
          <w:sz w:val="22"/>
        </w:rPr>
        <w:t>25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103866">
        <w:rPr>
          <w:sz w:val="22"/>
        </w:rPr>
        <w:t>Cefaleia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94972">
        <w:rPr>
          <w:sz w:val="22"/>
        </w:rPr>
        <w:t>18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194972">
        <w:rPr>
          <w:sz w:val="22"/>
        </w:rPr>
        <w:t>Venlafaxina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4972">
        <w:rPr>
          <w:noProof/>
          <w:sz w:val="24"/>
        </w:rPr>
        <w:t>18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60" w:rsidRDefault="00EA1A60">
      <w:r>
        <w:separator/>
      </w:r>
    </w:p>
  </w:endnote>
  <w:endnote w:type="continuationSeparator" w:id="0">
    <w:p w:rsidR="00EA1A60" w:rsidRDefault="00EA1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A1A6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60" w:rsidRDefault="00EA1A60">
      <w:r>
        <w:separator/>
      </w:r>
    </w:p>
  </w:footnote>
  <w:footnote w:type="continuationSeparator" w:id="0">
    <w:p w:rsidR="00EA1A60" w:rsidRDefault="00EA1A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51365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4358</cp:revision>
  <cp:lastPrinted>2022-03-24T14:28:00Z</cp:lastPrinted>
  <dcterms:created xsi:type="dcterms:W3CDTF">2016-03-08T22:06:00Z</dcterms:created>
  <dcterms:modified xsi:type="dcterms:W3CDTF">2022-07-18T20:49:00Z</dcterms:modified>
</cp:coreProperties>
</file>