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103866" w:rsidRPr="00103866">
        <w:rPr>
          <w:sz w:val="22"/>
        </w:rPr>
        <w:t>Sophia Coelho Moura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103866">
        <w:rPr>
          <w:sz w:val="22"/>
        </w:rPr>
        <w:t>19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103866">
        <w:rPr>
          <w:sz w:val="22"/>
        </w:rPr>
        <w:t>Cefaleia</w:t>
      </w:r>
      <w:bookmarkStart w:id="0" w:name="_GoBack"/>
      <w:bookmarkEnd w:id="0"/>
      <w:r w:rsidR="00C04509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103866">
        <w:rPr>
          <w:sz w:val="22"/>
        </w:rPr>
        <w:t>13</w:t>
      </w:r>
      <w:r w:rsidR="000F7690">
        <w:rPr>
          <w:sz w:val="22"/>
        </w:rPr>
        <w:t xml:space="preserve"> </w:t>
      </w:r>
      <w:r w:rsidR="00103866">
        <w:rPr>
          <w:sz w:val="22"/>
        </w:rPr>
        <w:t>jun</w:t>
      </w:r>
      <w:r w:rsidR="00877A6F">
        <w:rPr>
          <w:sz w:val="22"/>
        </w:rPr>
        <w:t>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50BAD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243C">
        <w:t>7.9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243C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50BAD">
        <w:rPr>
          <w:noProof/>
          <w:sz w:val="24"/>
        </w:rPr>
        <w:t>8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F86" w:rsidRDefault="00757F86">
      <w:r>
        <w:separator/>
      </w:r>
    </w:p>
  </w:endnote>
  <w:endnote w:type="continuationSeparator" w:id="0">
    <w:p w:rsidR="00757F86" w:rsidRDefault="00757F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57F8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F86" w:rsidRDefault="00757F86">
      <w:r>
        <w:separator/>
      </w:r>
    </w:p>
  </w:footnote>
  <w:footnote w:type="continuationSeparator" w:id="0">
    <w:p w:rsidR="00757F86" w:rsidRDefault="00757F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51364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4357</cp:revision>
  <cp:lastPrinted>2022-03-24T14:28:00Z</cp:lastPrinted>
  <dcterms:created xsi:type="dcterms:W3CDTF">2016-03-08T22:06:00Z</dcterms:created>
  <dcterms:modified xsi:type="dcterms:W3CDTF">2022-07-08T19:50:00Z</dcterms:modified>
</cp:coreProperties>
</file>