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04509" w:rsidRPr="00C04509">
        <w:rPr>
          <w:sz w:val="22"/>
        </w:rPr>
        <w:t>Joanna Santana Rocha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04509">
        <w:rPr>
          <w:sz w:val="22"/>
        </w:rPr>
        <w:t>21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50BAD">
        <w:rPr>
          <w:sz w:val="22"/>
        </w:rPr>
        <w:t>Deficit atencao/concentracao</w:t>
      </w:r>
      <w:r w:rsidR="00C04509">
        <w:rPr>
          <w:sz w:val="22"/>
        </w:rPr>
        <w:t xml:space="preserve">/Cefaleia/Ansiedade 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C50BAD">
        <w:rPr>
          <w:sz w:val="22"/>
        </w:rPr>
        <w:t>8</w:t>
      </w:r>
      <w:r w:rsidR="000F7690">
        <w:rPr>
          <w:sz w:val="22"/>
        </w:rPr>
        <w:t xml:space="preserve"> </w:t>
      </w:r>
      <w:r w:rsidR="00877A6F">
        <w:rPr>
          <w:sz w:val="22"/>
        </w:rPr>
        <w:t>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50BA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50BAD">
        <w:rPr>
          <w:noProof/>
          <w:sz w:val="24"/>
        </w:rPr>
        <w:t>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B81" w:rsidRDefault="00A60B81">
      <w:r>
        <w:separator/>
      </w:r>
    </w:p>
  </w:endnote>
  <w:endnote w:type="continuationSeparator" w:id="0">
    <w:p w:rsidR="00A60B81" w:rsidRDefault="00A60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60B8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B81" w:rsidRDefault="00A60B81">
      <w:r>
        <w:separator/>
      </w:r>
    </w:p>
  </w:footnote>
  <w:footnote w:type="continuationSeparator" w:id="0">
    <w:p w:rsidR="00A60B81" w:rsidRDefault="00A60B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0B81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51345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4355</cp:revision>
  <cp:lastPrinted>2022-03-24T14:28:00Z</cp:lastPrinted>
  <dcterms:created xsi:type="dcterms:W3CDTF">2016-03-08T22:06:00Z</dcterms:created>
  <dcterms:modified xsi:type="dcterms:W3CDTF">2022-07-08T19:30:00Z</dcterms:modified>
</cp:coreProperties>
</file>