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05E4B" w:rsidRPr="00705E4B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>PACIENTE: Karollayne Guimaraes Guida</w:t>
      </w:r>
    </w:p>
    <w:p w:rsidR="00705E4B" w:rsidRPr="00705E4B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 xml:space="preserve">IDADE: 29 anos SEXO: F                     </w:t>
      </w:r>
    </w:p>
    <w:p w:rsidR="00501268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>DATA DO EXAME:8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C66" w:rsidRDefault="00964C66">
      <w:r>
        <w:separator/>
      </w:r>
    </w:p>
  </w:endnote>
  <w:endnote w:type="continuationSeparator" w:id="0">
    <w:p w:rsidR="00964C66" w:rsidRDefault="00964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C66" w:rsidRDefault="00964C66">
      <w:r>
        <w:separator/>
      </w:r>
    </w:p>
  </w:footnote>
  <w:footnote w:type="continuationSeparator" w:id="0">
    <w:p w:rsidR="00964C66" w:rsidRDefault="00964C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C66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60B8F-C854-4EF0-91D5-DC10F2654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3012</cp:revision>
  <cp:lastPrinted>2018-12-13T13:35:00Z</cp:lastPrinted>
  <dcterms:created xsi:type="dcterms:W3CDTF">2016-03-08T23:34:00Z</dcterms:created>
  <dcterms:modified xsi:type="dcterms:W3CDTF">2022-07-08T16:38:00Z</dcterms:modified>
</cp:coreProperties>
</file>