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A289E" w:rsidRPr="009A289E">
        <w:rPr>
          <w:sz w:val="22"/>
        </w:rPr>
        <w:t>Emanuel Pinto de Menezes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055F">
        <w:rPr>
          <w:sz w:val="22"/>
        </w:rPr>
        <w:t>20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9A289E">
        <w:rPr>
          <w:sz w:val="22"/>
        </w:rPr>
        <w:t>TDAH?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0F7690">
        <w:rPr>
          <w:sz w:val="22"/>
        </w:rPr>
        <w:t xml:space="preserve">7 </w:t>
      </w:r>
      <w:r w:rsidR="00877A6F">
        <w:rPr>
          <w:sz w:val="22"/>
        </w:rPr>
        <w:t>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1055F">
        <w:rPr>
          <w:sz w:val="22"/>
        </w:rPr>
        <w:t>Fluoxetina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55F">
        <w:rPr>
          <w:noProof/>
          <w:sz w:val="24"/>
        </w:rPr>
        <w:t>7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16B" w:rsidRDefault="0047516B">
      <w:r>
        <w:separator/>
      </w:r>
    </w:p>
  </w:endnote>
  <w:endnote w:type="continuationSeparator" w:id="0">
    <w:p w:rsidR="0047516B" w:rsidRDefault="00475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751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16B" w:rsidRDefault="0047516B">
      <w:r>
        <w:separator/>
      </w:r>
    </w:p>
  </w:footnote>
  <w:footnote w:type="continuationSeparator" w:id="0">
    <w:p w:rsidR="0047516B" w:rsidRDefault="004751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51344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4352</cp:revision>
  <cp:lastPrinted>2022-03-24T14:28:00Z</cp:lastPrinted>
  <dcterms:created xsi:type="dcterms:W3CDTF">2016-03-08T22:06:00Z</dcterms:created>
  <dcterms:modified xsi:type="dcterms:W3CDTF">2022-07-07T18:37:00Z</dcterms:modified>
</cp:coreProperties>
</file>