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1055F" w:rsidRPr="00C1055F">
        <w:rPr>
          <w:sz w:val="22"/>
        </w:rPr>
        <w:t>Luma Macedo Ningeleski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1055F">
        <w:rPr>
          <w:sz w:val="22"/>
        </w:rPr>
        <w:t>20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1055F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D243C">
        <w:rPr>
          <w:sz w:val="22"/>
        </w:rPr>
        <w:t>0</w:t>
      </w:r>
      <w:r w:rsidR="000F7690">
        <w:rPr>
          <w:sz w:val="22"/>
        </w:rPr>
        <w:t xml:space="preserve">7 </w:t>
      </w:r>
      <w:r w:rsidR="00877A6F">
        <w:rPr>
          <w:sz w:val="22"/>
        </w:rPr>
        <w:t>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1055F">
        <w:rPr>
          <w:sz w:val="22"/>
        </w:rPr>
        <w:t>Fluoxetina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243C">
        <w:t>7.9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243C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1055F">
        <w:rPr>
          <w:noProof/>
          <w:sz w:val="24"/>
        </w:rPr>
        <w:t>7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7A2" w:rsidRDefault="000E77A2">
      <w:r>
        <w:separator/>
      </w:r>
    </w:p>
  </w:endnote>
  <w:endnote w:type="continuationSeparator" w:id="0">
    <w:p w:rsidR="000E77A2" w:rsidRDefault="000E7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E77A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7A2" w:rsidRDefault="000E77A2">
      <w:r>
        <w:separator/>
      </w:r>
    </w:p>
  </w:footnote>
  <w:footnote w:type="continuationSeparator" w:id="0">
    <w:p w:rsidR="000E77A2" w:rsidRDefault="000E77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7A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51344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4351</cp:revision>
  <cp:lastPrinted>2022-03-24T14:28:00Z</cp:lastPrinted>
  <dcterms:created xsi:type="dcterms:W3CDTF">2016-03-08T22:06:00Z</dcterms:created>
  <dcterms:modified xsi:type="dcterms:W3CDTF">2022-07-07T15:56:00Z</dcterms:modified>
</cp:coreProperties>
</file>