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05948" w:rsidRPr="00405948">
        <w:rPr>
          <w:sz w:val="22"/>
        </w:rPr>
        <w:t>Marilia Salatiel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05948">
        <w:rPr>
          <w:sz w:val="22"/>
        </w:rPr>
        <w:t>49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05948">
        <w:rPr>
          <w:sz w:val="22"/>
        </w:rPr>
        <w:t>Zumbido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D243C">
        <w:rPr>
          <w:sz w:val="22"/>
        </w:rPr>
        <w:t>0</w:t>
      </w:r>
      <w:r w:rsidR="00405948">
        <w:rPr>
          <w:sz w:val="22"/>
        </w:rPr>
        <w:t>6</w:t>
      </w:r>
      <w:bookmarkStart w:id="0" w:name="_GoBack"/>
      <w:bookmarkEnd w:id="0"/>
      <w:r w:rsidR="00877A6F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275D2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D243C">
        <w:t>7.9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D243C">
        <w:t>28.1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05948">
        <w:rPr>
          <w:noProof/>
          <w:sz w:val="24"/>
        </w:rPr>
        <w:t>6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2A33" w:rsidRDefault="005B2A33">
      <w:r>
        <w:separator/>
      </w:r>
    </w:p>
  </w:endnote>
  <w:endnote w:type="continuationSeparator" w:id="0">
    <w:p w:rsidR="005B2A33" w:rsidRDefault="005B2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2A3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2A33" w:rsidRDefault="005B2A33">
      <w:r>
        <w:separator/>
      </w:r>
    </w:p>
  </w:footnote>
  <w:footnote w:type="continuationSeparator" w:id="0">
    <w:p w:rsidR="005B2A33" w:rsidRDefault="005B2A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51333</TotalTime>
  <Pages>1</Pages>
  <Words>265</Words>
  <Characters>1512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4349</cp:revision>
  <cp:lastPrinted>2022-03-24T14:28:00Z</cp:lastPrinted>
  <dcterms:created xsi:type="dcterms:W3CDTF">2016-03-08T22:06:00Z</dcterms:created>
  <dcterms:modified xsi:type="dcterms:W3CDTF">2022-07-06T13:21:00Z</dcterms:modified>
</cp:coreProperties>
</file>