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09685C" w:rsidRPr="0009685C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 xml:space="preserve">PACIENTE: </w:t>
      </w:r>
      <w:r w:rsidR="00B621E5" w:rsidRPr="00B621E5">
        <w:rPr>
          <w:sz w:val="32"/>
          <w:szCs w:val="32"/>
        </w:rPr>
        <w:t>Sebastiana Moreira de Amorim</w:t>
      </w:r>
    </w:p>
    <w:p w:rsidR="0009685C" w:rsidRPr="0009685C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 xml:space="preserve">IDADE: </w:t>
      </w:r>
      <w:r w:rsidR="00B621E5">
        <w:rPr>
          <w:sz w:val="32"/>
          <w:szCs w:val="32"/>
        </w:rPr>
        <w:t>77</w:t>
      </w:r>
      <w:r w:rsidRPr="0009685C">
        <w:rPr>
          <w:sz w:val="32"/>
          <w:szCs w:val="32"/>
        </w:rPr>
        <w:t xml:space="preserve"> anos SEXO: F                     </w:t>
      </w:r>
    </w:p>
    <w:p w:rsidR="00CB7F99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 xml:space="preserve">DATA DO EXAME: </w:t>
      </w:r>
      <w:r w:rsidR="00B621E5">
        <w:rPr>
          <w:sz w:val="32"/>
          <w:szCs w:val="32"/>
        </w:rPr>
        <w:t>5 jul. 22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B24548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</w:t>
      </w:r>
      <w:r w:rsidR="00B24548">
        <w:rPr>
          <w:sz w:val="32"/>
        </w:rPr>
        <w:t>arterioesclerose difusa,</w:t>
      </w:r>
    </w:p>
    <w:p w:rsidR="00AE3D12" w:rsidRDefault="000B100B" w:rsidP="00B01175">
      <w:pPr>
        <w:jc w:val="both"/>
        <w:rPr>
          <w:sz w:val="32"/>
        </w:rPr>
      </w:pPr>
      <w:r>
        <w:rPr>
          <w:sz w:val="32"/>
        </w:rPr>
        <w:t>com</w:t>
      </w:r>
      <w:r w:rsidR="00B24548">
        <w:rPr>
          <w:sz w:val="32"/>
        </w:rPr>
        <w:t xml:space="preserve"> repercussao hemodinamica.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F51" w:rsidRDefault="00851F51">
      <w:r>
        <w:separator/>
      </w:r>
    </w:p>
  </w:endnote>
  <w:endnote w:type="continuationSeparator" w:id="0">
    <w:p w:rsidR="00851F51" w:rsidRDefault="00851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851F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F51" w:rsidRDefault="00851F51">
      <w:r>
        <w:separator/>
      </w:r>
    </w:p>
  </w:footnote>
  <w:footnote w:type="continuationSeparator" w:id="0">
    <w:p w:rsidR="00851F51" w:rsidRDefault="00851F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9685C"/>
    <w:rsid w:val="000B100B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DBA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36EEC"/>
    <w:rsid w:val="0024674D"/>
    <w:rsid w:val="00247716"/>
    <w:rsid w:val="00250118"/>
    <w:rsid w:val="00252E09"/>
    <w:rsid w:val="00264B13"/>
    <w:rsid w:val="00266FF0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27C37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43E3A"/>
    <w:rsid w:val="00851F51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D7F19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66315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24548"/>
    <w:rsid w:val="00B325D7"/>
    <w:rsid w:val="00B341AE"/>
    <w:rsid w:val="00B432EC"/>
    <w:rsid w:val="00B57FD0"/>
    <w:rsid w:val="00B61464"/>
    <w:rsid w:val="00B621E5"/>
    <w:rsid w:val="00B62A79"/>
    <w:rsid w:val="00B63D06"/>
    <w:rsid w:val="00B6556D"/>
    <w:rsid w:val="00B70AB5"/>
    <w:rsid w:val="00B71160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913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</cp:revision>
  <cp:lastPrinted>2017-08-09T15:23:00Z</cp:lastPrinted>
  <dcterms:created xsi:type="dcterms:W3CDTF">2017-08-09T15:28:00Z</dcterms:created>
  <dcterms:modified xsi:type="dcterms:W3CDTF">2022-07-05T21:31:00Z</dcterms:modified>
</cp:coreProperties>
</file>