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BC1239" w:rsidRPr="00BC1239" w:rsidRDefault="00BC1239" w:rsidP="00BC1239">
      <w:pPr>
        <w:ind w:right="-99"/>
        <w:jc w:val="both"/>
        <w:rPr>
          <w:sz w:val="32"/>
          <w:szCs w:val="32"/>
        </w:rPr>
      </w:pPr>
      <w:r w:rsidRPr="00BC1239">
        <w:rPr>
          <w:sz w:val="32"/>
          <w:szCs w:val="32"/>
        </w:rPr>
        <w:t>PACIENTE: Ana Caroline Marinho da Costa</w:t>
      </w:r>
    </w:p>
    <w:p w:rsidR="00BC1239" w:rsidRPr="00BC1239" w:rsidRDefault="00BC1239" w:rsidP="00BC1239">
      <w:pPr>
        <w:ind w:right="-99"/>
        <w:jc w:val="both"/>
        <w:rPr>
          <w:sz w:val="32"/>
          <w:szCs w:val="32"/>
        </w:rPr>
      </w:pPr>
      <w:r w:rsidRPr="00BC1239">
        <w:rPr>
          <w:sz w:val="32"/>
          <w:szCs w:val="32"/>
        </w:rPr>
        <w:t xml:space="preserve">IDADE: 31 anos SEXO: F                     </w:t>
      </w:r>
    </w:p>
    <w:p w:rsidR="0069553E" w:rsidRDefault="00BC1239" w:rsidP="00BC1239">
      <w:pPr>
        <w:ind w:right="-99"/>
        <w:jc w:val="both"/>
        <w:rPr>
          <w:sz w:val="32"/>
          <w:szCs w:val="32"/>
        </w:rPr>
      </w:pPr>
      <w:r w:rsidRPr="00BC1239">
        <w:rPr>
          <w:sz w:val="32"/>
          <w:szCs w:val="32"/>
        </w:rPr>
        <w:t>DATA DO EXAME:5 jul. 22</w:t>
      </w:r>
      <w:bookmarkStart w:id="0" w:name="_GoBack"/>
      <w:bookmarkEnd w:id="0"/>
    </w:p>
    <w:p w:rsidR="00AC1786" w:rsidRDefault="00AC1786" w:rsidP="00AC1786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62B3" w:rsidRDefault="00D562B3">
      <w:r>
        <w:separator/>
      </w:r>
    </w:p>
  </w:endnote>
  <w:endnote w:type="continuationSeparator" w:id="0">
    <w:p w:rsidR="00D562B3" w:rsidRDefault="00D562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D562B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62B3" w:rsidRDefault="00D562B3">
      <w:r>
        <w:separator/>
      </w:r>
    </w:p>
  </w:footnote>
  <w:footnote w:type="continuationSeparator" w:id="0">
    <w:p w:rsidR="00D562B3" w:rsidRDefault="00D562B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CD9"/>
    <w:rsid w:val="000452D7"/>
    <w:rsid w:val="00051688"/>
    <w:rsid w:val="000519B5"/>
    <w:rsid w:val="00052CAE"/>
    <w:rsid w:val="00054BDD"/>
    <w:rsid w:val="000553DB"/>
    <w:rsid w:val="00055CB7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B88"/>
    <w:rsid w:val="00156E2B"/>
    <w:rsid w:val="0015702B"/>
    <w:rsid w:val="00165C8B"/>
    <w:rsid w:val="001702EB"/>
    <w:rsid w:val="001703B0"/>
    <w:rsid w:val="0017220E"/>
    <w:rsid w:val="001767B7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D0F"/>
    <w:rsid w:val="001F6BE9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22D"/>
    <w:rsid w:val="00355E32"/>
    <w:rsid w:val="00360063"/>
    <w:rsid w:val="00360E0A"/>
    <w:rsid w:val="0036141C"/>
    <w:rsid w:val="00364569"/>
    <w:rsid w:val="003655F7"/>
    <w:rsid w:val="0037072F"/>
    <w:rsid w:val="00370A40"/>
    <w:rsid w:val="003728EE"/>
    <w:rsid w:val="00373878"/>
    <w:rsid w:val="00373F9E"/>
    <w:rsid w:val="00374F48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1750"/>
    <w:rsid w:val="004E4FAC"/>
    <w:rsid w:val="004E63BC"/>
    <w:rsid w:val="004E7EDE"/>
    <w:rsid w:val="004F046C"/>
    <w:rsid w:val="004F154F"/>
    <w:rsid w:val="004F212E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52B7"/>
    <w:rsid w:val="00716647"/>
    <w:rsid w:val="00716BFE"/>
    <w:rsid w:val="00717572"/>
    <w:rsid w:val="0072063C"/>
    <w:rsid w:val="0072200E"/>
    <w:rsid w:val="00722CEA"/>
    <w:rsid w:val="00723162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7428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5520"/>
    <w:rsid w:val="009D6274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258"/>
    <w:rsid w:val="00B67DDB"/>
    <w:rsid w:val="00B67EFD"/>
    <w:rsid w:val="00B70581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5797"/>
    <w:rsid w:val="00B97F28"/>
    <w:rsid w:val="00BA0C25"/>
    <w:rsid w:val="00BA15CC"/>
    <w:rsid w:val="00BA3B3B"/>
    <w:rsid w:val="00BA483C"/>
    <w:rsid w:val="00BA4DB9"/>
    <w:rsid w:val="00BA6555"/>
    <w:rsid w:val="00BA6945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7996"/>
    <w:rsid w:val="00BF11F9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556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1949"/>
    <w:rsid w:val="00E82A37"/>
    <w:rsid w:val="00E82B35"/>
    <w:rsid w:val="00E8337B"/>
    <w:rsid w:val="00E86EED"/>
    <w:rsid w:val="00E97656"/>
    <w:rsid w:val="00EA22F7"/>
    <w:rsid w:val="00EA271C"/>
    <w:rsid w:val="00EA33C3"/>
    <w:rsid w:val="00EA3667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14E7"/>
    <w:rsid w:val="00FC31E7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9852</TotalTime>
  <Pages>1</Pages>
  <Words>264</Words>
  <Characters>1506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626</cp:revision>
  <cp:lastPrinted>1998-02-03T19:29:00Z</cp:lastPrinted>
  <dcterms:created xsi:type="dcterms:W3CDTF">2017-02-01T20:06:00Z</dcterms:created>
  <dcterms:modified xsi:type="dcterms:W3CDTF">2022-07-05T12:27:00Z</dcterms:modified>
</cp:coreProperties>
</file>