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73347" w:rsidRPr="00473347" w:rsidRDefault="00473347" w:rsidP="00473347">
      <w:pPr>
        <w:rPr>
          <w:sz w:val="32"/>
        </w:rPr>
      </w:pPr>
      <w:r w:rsidRPr="00473347">
        <w:rPr>
          <w:sz w:val="32"/>
        </w:rPr>
        <w:t>PACIENTE: Paulo Ribeiro Gomes</w:t>
      </w:r>
    </w:p>
    <w:p w:rsidR="00473347" w:rsidRPr="00473347" w:rsidRDefault="00473347" w:rsidP="00473347">
      <w:pPr>
        <w:rPr>
          <w:sz w:val="32"/>
        </w:rPr>
      </w:pPr>
      <w:r w:rsidRPr="00473347">
        <w:rPr>
          <w:sz w:val="32"/>
        </w:rPr>
        <w:t xml:space="preserve">IDADE: 70 anos SEXO: M                     </w:t>
      </w:r>
    </w:p>
    <w:p w:rsidR="000D278F" w:rsidRDefault="00473347" w:rsidP="00473347">
      <w:pPr>
        <w:rPr>
          <w:sz w:val="32"/>
        </w:rPr>
      </w:pPr>
      <w:r w:rsidRPr="00473347">
        <w:rPr>
          <w:sz w:val="32"/>
        </w:rPr>
        <w:t>DATA DO EXAME:1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3C6" w:rsidRDefault="000F33C6">
      <w:r>
        <w:separator/>
      </w:r>
    </w:p>
  </w:endnote>
  <w:endnote w:type="continuationSeparator" w:id="0">
    <w:p w:rsidR="000F33C6" w:rsidRDefault="000F3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3C6" w:rsidRDefault="000F33C6">
      <w:r>
        <w:separator/>
      </w:r>
    </w:p>
  </w:footnote>
  <w:footnote w:type="continuationSeparator" w:id="0">
    <w:p w:rsidR="000F33C6" w:rsidRDefault="000F33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3C6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27976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4257</cp:revision>
  <cp:lastPrinted>2022-03-24T14:28:00Z</cp:lastPrinted>
  <dcterms:created xsi:type="dcterms:W3CDTF">2016-03-08T22:17:00Z</dcterms:created>
  <dcterms:modified xsi:type="dcterms:W3CDTF">2022-07-01T19:02:00Z</dcterms:modified>
</cp:coreProperties>
</file>