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7E2D21" w:rsidRPr="007E2D21" w:rsidRDefault="007E2D21" w:rsidP="007E2D21">
      <w:pPr>
        <w:rPr>
          <w:sz w:val="32"/>
        </w:rPr>
      </w:pPr>
      <w:r w:rsidRPr="007E2D21">
        <w:rPr>
          <w:sz w:val="32"/>
        </w:rPr>
        <w:t>PACIENTE: Cecilia Lima Ramos</w:t>
      </w:r>
    </w:p>
    <w:p w:rsidR="007E2D21" w:rsidRPr="007E2D21" w:rsidRDefault="007E2D21" w:rsidP="007E2D21">
      <w:pPr>
        <w:rPr>
          <w:sz w:val="32"/>
        </w:rPr>
      </w:pPr>
      <w:r w:rsidRPr="007E2D21">
        <w:rPr>
          <w:sz w:val="32"/>
        </w:rPr>
        <w:t xml:space="preserve">IDADE: 34 anos SEXO: F                     </w:t>
      </w:r>
    </w:p>
    <w:p w:rsidR="000D278F" w:rsidRDefault="007E2D21" w:rsidP="007E2D21">
      <w:pPr>
        <w:rPr>
          <w:sz w:val="32"/>
        </w:rPr>
      </w:pPr>
      <w:r w:rsidRPr="007E2D21">
        <w:rPr>
          <w:sz w:val="32"/>
        </w:rPr>
        <w:t>DATA DO EXAME:29 jun. 22</w:t>
      </w:r>
      <w:bookmarkStart w:id="0" w:name="_GoBack"/>
      <w:bookmarkEnd w:id="0"/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11AC3" w:rsidRDefault="00211AC3">
      <w:r>
        <w:separator/>
      </w:r>
    </w:p>
  </w:endnote>
  <w:endnote w:type="continuationSeparator" w:id="0">
    <w:p w:rsidR="00211AC3" w:rsidRDefault="00211A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11AC3" w:rsidRDefault="00211AC3">
      <w:r>
        <w:separator/>
      </w:r>
    </w:p>
  </w:footnote>
  <w:footnote w:type="continuationSeparator" w:id="0">
    <w:p w:rsidR="00211AC3" w:rsidRDefault="00211AC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576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3D6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879"/>
    <w:rsid w:val="003C3805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59"/>
    <w:rsid w:val="00485260"/>
    <w:rsid w:val="004852A5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9D2"/>
    <w:rsid w:val="00720A36"/>
    <w:rsid w:val="00720C70"/>
    <w:rsid w:val="0072143F"/>
    <w:rsid w:val="007219B5"/>
    <w:rsid w:val="00721EAC"/>
    <w:rsid w:val="00723D5F"/>
    <w:rsid w:val="007248C0"/>
    <w:rsid w:val="00724EBB"/>
    <w:rsid w:val="00724FED"/>
    <w:rsid w:val="007255DE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3F3D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279"/>
    <w:rsid w:val="008E6430"/>
    <w:rsid w:val="008E6925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D0F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3AE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950"/>
    <w:rsid w:val="00B71188"/>
    <w:rsid w:val="00B71F17"/>
    <w:rsid w:val="00B730E2"/>
    <w:rsid w:val="00B731B5"/>
    <w:rsid w:val="00B738FC"/>
    <w:rsid w:val="00B742AB"/>
    <w:rsid w:val="00B74812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5A57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96F"/>
    <w:rsid w:val="00C779B9"/>
    <w:rsid w:val="00C77F33"/>
    <w:rsid w:val="00C8106E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2D08"/>
    <w:rsid w:val="00D13176"/>
    <w:rsid w:val="00D13296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8F8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6AD"/>
    <w:rsid w:val="00EA2AE5"/>
    <w:rsid w:val="00EA2BD3"/>
    <w:rsid w:val="00EA2C65"/>
    <w:rsid w:val="00EA2FB8"/>
    <w:rsid w:val="00EA34E5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27976</TotalTime>
  <Pages>1</Pages>
  <Words>94</Words>
  <Characters>538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4256</cp:revision>
  <cp:lastPrinted>2022-03-24T14:28:00Z</cp:lastPrinted>
  <dcterms:created xsi:type="dcterms:W3CDTF">2016-03-08T22:17:00Z</dcterms:created>
  <dcterms:modified xsi:type="dcterms:W3CDTF">2022-06-29T15:57:00Z</dcterms:modified>
</cp:coreProperties>
</file>