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447F42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Nome :  </w:t>
      </w:r>
      <w:r w:rsidRPr="005B628A">
        <w:rPr>
          <w:sz w:val="22"/>
        </w:rPr>
        <w:tab/>
      </w:r>
      <w:r w:rsidR="00CB4A30" w:rsidRPr="00CB4A30">
        <w:rPr>
          <w:sz w:val="22"/>
        </w:rPr>
        <w:t>Renee Nazare Pinto Morais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Idade :  </w:t>
      </w:r>
      <w:r w:rsidRPr="005B628A">
        <w:rPr>
          <w:sz w:val="22"/>
        </w:rPr>
        <w:tab/>
      </w:r>
      <w:r w:rsidR="00CB4A30">
        <w:rPr>
          <w:sz w:val="22"/>
        </w:rPr>
        <w:t>37</w:t>
      </w:r>
      <w:r w:rsidR="00D218D6">
        <w:rPr>
          <w:sz w:val="22"/>
        </w:rPr>
        <w:t xml:space="preserve"> </w:t>
      </w:r>
      <w:r w:rsidRPr="005B628A">
        <w:rPr>
          <w:sz w:val="22"/>
        </w:rPr>
        <w:t>anos</w:t>
      </w:r>
    </w:p>
    <w:p w:rsidR="005B628A" w:rsidRPr="004B2F87" w:rsidRDefault="005B628A" w:rsidP="008E3AB8">
      <w:pPr>
        <w:tabs>
          <w:tab w:val="left" w:pos="2977"/>
        </w:tabs>
        <w:ind w:firstLine="1440"/>
        <w:rPr>
          <w:i/>
          <w:sz w:val="22"/>
          <w:u w:val="double"/>
        </w:rPr>
      </w:pPr>
      <w:r w:rsidRPr="005B628A">
        <w:rPr>
          <w:sz w:val="22"/>
        </w:rPr>
        <w:t xml:space="preserve">Indicação            </w:t>
      </w:r>
      <w:r w:rsidR="00AE4CBC">
        <w:rPr>
          <w:sz w:val="22"/>
        </w:rPr>
        <w:t>Check up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Data:                   </w:t>
      </w:r>
      <w:r w:rsidR="00CB4A30">
        <w:rPr>
          <w:sz w:val="22"/>
        </w:rPr>
        <w:t>27</w:t>
      </w:r>
      <w:r w:rsidR="00C165E2">
        <w:rPr>
          <w:sz w:val="22"/>
        </w:rPr>
        <w:t xml:space="preserve"> jun. 22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Medico:              Dr.Claudio Oppenheimer </w:t>
      </w:r>
    </w:p>
    <w:p w:rsidR="005B628A" w:rsidRPr="005B628A" w:rsidRDefault="005B628A" w:rsidP="00EA4D79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Terapêutica :</w:t>
      </w:r>
      <w:r w:rsidRPr="005B628A">
        <w:rPr>
          <w:sz w:val="22"/>
        </w:rPr>
        <w:tab/>
      </w:r>
      <w:r w:rsidR="00B15B89">
        <w:rPr>
          <w:sz w:val="22"/>
        </w:rPr>
        <w:t>Ndn</w:t>
      </w:r>
    </w:p>
    <w:p w:rsidR="00631C1C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Lateralidade :</w:t>
      </w:r>
      <w:r w:rsidRPr="005B628A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CB4A30">
        <w:t>10.2</w:t>
      </w:r>
      <w:bookmarkStart w:id="0" w:name="_GoBack"/>
      <w:bookmarkEnd w:id="0"/>
      <w:r w:rsidR="009625C8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CB4A30">
        <w:t>41.6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CB4A30">
        <w:rPr>
          <w:noProof/>
          <w:sz w:val="24"/>
        </w:rPr>
        <w:t>27 de junho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00C56" w:rsidRDefault="00700C56">
      <w:r>
        <w:separator/>
      </w:r>
    </w:p>
  </w:endnote>
  <w:endnote w:type="continuationSeparator" w:id="0">
    <w:p w:rsidR="00700C56" w:rsidRDefault="00700C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700C56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00C56" w:rsidRDefault="00700C56">
      <w:r>
        <w:separator/>
      </w:r>
    </w:p>
  </w:footnote>
  <w:footnote w:type="continuationSeparator" w:id="0">
    <w:p w:rsidR="00700C56" w:rsidRDefault="00700C5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4A6"/>
    <w:rsid w:val="00001C28"/>
    <w:rsid w:val="00001DEB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D7C"/>
    <w:rsid w:val="00070173"/>
    <w:rsid w:val="000705AA"/>
    <w:rsid w:val="0007075A"/>
    <w:rsid w:val="00070820"/>
    <w:rsid w:val="00070AFE"/>
    <w:rsid w:val="00070D95"/>
    <w:rsid w:val="0007215B"/>
    <w:rsid w:val="0007264F"/>
    <w:rsid w:val="00072FC6"/>
    <w:rsid w:val="00072FD5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5E"/>
    <w:rsid w:val="000A116E"/>
    <w:rsid w:val="000A2C74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048A"/>
    <w:rsid w:val="000E091C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797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7C5"/>
    <w:rsid w:val="00156AFA"/>
    <w:rsid w:val="00157453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03E2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5CE0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377B5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2B3"/>
    <w:rsid w:val="00275AE2"/>
    <w:rsid w:val="00275C58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6EC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C98"/>
    <w:rsid w:val="003239C6"/>
    <w:rsid w:val="003244FE"/>
    <w:rsid w:val="00324B18"/>
    <w:rsid w:val="00324D11"/>
    <w:rsid w:val="003251A4"/>
    <w:rsid w:val="0032527D"/>
    <w:rsid w:val="003270DE"/>
    <w:rsid w:val="003271E5"/>
    <w:rsid w:val="003277F1"/>
    <w:rsid w:val="00327A01"/>
    <w:rsid w:val="00327C4B"/>
    <w:rsid w:val="003300D0"/>
    <w:rsid w:val="0033158E"/>
    <w:rsid w:val="00331ABF"/>
    <w:rsid w:val="00331B24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9BA"/>
    <w:rsid w:val="0034425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3FA1"/>
    <w:rsid w:val="00364609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77A4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E7C"/>
    <w:rsid w:val="003F31EC"/>
    <w:rsid w:val="003F3627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79E"/>
    <w:rsid w:val="00406CAE"/>
    <w:rsid w:val="00406D12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691"/>
    <w:rsid w:val="004249D0"/>
    <w:rsid w:val="00424DCF"/>
    <w:rsid w:val="00425221"/>
    <w:rsid w:val="00426325"/>
    <w:rsid w:val="004268B4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6A"/>
    <w:rsid w:val="004F7B7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58D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36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1FBF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B64"/>
    <w:rsid w:val="006479E5"/>
    <w:rsid w:val="00647B60"/>
    <w:rsid w:val="00647DFE"/>
    <w:rsid w:val="00650231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6BFC"/>
    <w:rsid w:val="006777F8"/>
    <w:rsid w:val="00680BC4"/>
    <w:rsid w:val="00681103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693"/>
    <w:rsid w:val="007546D1"/>
    <w:rsid w:val="007549E5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5C72"/>
    <w:rsid w:val="007A6AAA"/>
    <w:rsid w:val="007A6D63"/>
    <w:rsid w:val="007A71DE"/>
    <w:rsid w:val="007A7AFF"/>
    <w:rsid w:val="007B0091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A8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621"/>
    <w:rsid w:val="00896A10"/>
    <w:rsid w:val="00896B9B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27DF"/>
    <w:rsid w:val="008D3BD5"/>
    <w:rsid w:val="008D46EA"/>
    <w:rsid w:val="008D4F43"/>
    <w:rsid w:val="008D514B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900096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8C0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E9A"/>
    <w:rsid w:val="00960ECB"/>
    <w:rsid w:val="009611EC"/>
    <w:rsid w:val="00961433"/>
    <w:rsid w:val="009614F7"/>
    <w:rsid w:val="009619D7"/>
    <w:rsid w:val="00961C31"/>
    <w:rsid w:val="009622F8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AB6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2B"/>
    <w:rsid w:val="00A10268"/>
    <w:rsid w:val="00A10296"/>
    <w:rsid w:val="00A1076D"/>
    <w:rsid w:val="00A109FB"/>
    <w:rsid w:val="00A10A9E"/>
    <w:rsid w:val="00A10B37"/>
    <w:rsid w:val="00A116A5"/>
    <w:rsid w:val="00A13004"/>
    <w:rsid w:val="00A1391A"/>
    <w:rsid w:val="00A13EFF"/>
    <w:rsid w:val="00A147CD"/>
    <w:rsid w:val="00A149C6"/>
    <w:rsid w:val="00A14B35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45"/>
    <w:rsid w:val="00A356B9"/>
    <w:rsid w:val="00A359F6"/>
    <w:rsid w:val="00A35CE9"/>
    <w:rsid w:val="00A367C7"/>
    <w:rsid w:val="00A36925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18D"/>
    <w:rsid w:val="00AE3872"/>
    <w:rsid w:val="00AE4717"/>
    <w:rsid w:val="00AE4833"/>
    <w:rsid w:val="00AE4CBC"/>
    <w:rsid w:val="00AE4E20"/>
    <w:rsid w:val="00AE4E73"/>
    <w:rsid w:val="00AE5C25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52C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0771A"/>
    <w:rsid w:val="00C07785"/>
    <w:rsid w:val="00C1053A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308F"/>
    <w:rsid w:val="00C630B2"/>
    <w:rsid w:val="00C639D4"/>
    <w:rsid w:val="00C63BF1"/>
    <w:rsid w:val="00C63D8E"/>
    <w:rsid w:val="00C64915"/>
    <w:rsid w:val="00C64E38"/>
    <w:rsid w:val="00C64F5A"/>
    <w:rsid w:val="00C6535E"/>
    <w:rsid w:val="00C65B4E"/>
    <w:rsid w:val="00C65C6B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6AB5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419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27BC2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9CF"/>
    <w:rsid w:val="00D56E4F"/>
    <w:rsid w:val="00D57928"/>
    <w:rsid w:val="00D600F6"/>
    <w:rsid w:val="00D60F2F"/>
    <w:rsid w:val="00D61639"/>
    <w:rsid w:val="00D61B22"/>
    <w:rsid w:val="00D6219A"/>
    <w:rsid w:val="00D62464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36C4"/>
    <w:rsid w:val="00DE4B98"/>
    <w:rsid w:val="00DE4D5B"/>
    <w:rsid w:val="00DE507B"/>
    <w:rsid w:val="00DE52DF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D4E"/>
    <w:rsid w:val="00E03216"/>
    <w:rsid w:val="00E043CB"/>
    <w:rsid w:val="00E04B3C"/>
    <w:rsid w:val="00E05734"/>
    <w:rsid w:val="00E0618D"/>
    <w:rsid w:val="00E0650D"/>
    <w:rsid w:val="00E0674E"/>
    <w:rsid w:val="00E06C75"/>
    <w:rsid w:val="00E077E1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093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50F0"/>
    <w:rsid w:val="00E7558D"/>
    <w:rsid w:val="00E75CDF"/>
    <w:rsid w:val="00E76507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D5C"/>
    <w:rsid w:val="00EA29CA"/>
    <w:rsid w:val="00EA2B4A"/>
    <w:rsid w:val="00EA33B3"/>
    <w:rsid w:val="00EA372A"/>
    <w:rsid w:val="00EA3ED1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2F77"/>
    <w:rsid w:val="00ED3245"/>
    <w:rsid w:val="00ED3B01"/>
    <w:rsid w:val="00ED400D"/>
    <w:rsid w:val="00ED4305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577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61B9"/>
    <w:rsid w:val="00F76298"/>
    <w:rsid w:val="00F76B6E"/>
    <w:rsid w:val="00F771EC"/>
    <w:rsid w:val="00F77C3E"/>
    <w:rsid w:val="00F802EA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CCC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365"/>
    <w:rsid w:val="00FA2549"/>
    <w:rsid w:val="00FA287E"/>
    <w:rsid w:val="00FA35C9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67E"/>
    <w:rsid w:val="00FD0ADD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50916</TotalTime>
  <Pages>1</Pages>
  <Words>267</Words>
  <Characters>1522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4337</cp:revision>
  <cp:lastPrinted>2022-03-24T14:28:00Z</cp:lastPrinted>
  <dcterms:created xsi:type="dcterms:W3CDTF">2016-03-08T22:06:00Z</dcterms:created>
  <dcterms:modified xsi:type="dcterms:W3CDTF">2022-06-27T15:28:00Z</dcterms:modified>
</cp:coreProperties>
</file>