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E4CBC" w:rsidRPr="00AE4CBC">
        <w:rPr>
          <w:sz w:val="22"/>
        </w:rPr>
        <w:t>Camila Campos do Nascimento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E4CBC">
        <w:rPr>
          <w:sz w:val="22"/>
        </w:rPr>
        <w:t>4</w:t>
      </w:r>
      <w:r w:rsidR="00831FB1">
        <w:rPr>
          <w:sz w:val="22"/>
        </w:rPr>
        <w:t>5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E4CBC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AE4CBC">
        <w:rPr>
          <w:sz w:val="22"/>
        </w:rPr>
        <w:t>3</w:t>
      </w:r>
      <w:bookmarkStart w:id="0" w:name="_GoBack"/>
      <w:bookmarkEnd w:id="0"/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E4CBC">
        <w:rPr>
          <w:noProof/>
          <w:sz w:val="24"/>
        </w:rPr>
        <w:t>23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B6E" w:rsidRDefault="00F76B6E">
      <w:r>
        <w:separator/>
      </w:r>
    </w:p>
  </w:endnote>
  <w:endnote w:type="continuationSeparator" w:id="0">
    <w:p w:rsidR="00F76B6E" w:rsidRDefault="00F76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6B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B6E" w:rsidRDefault="00F76B6E">
      <w:r>
        <w:separator/>
      </w:r>
    </w:p>
  </w:footnote>
  <w:footnote w:type="continuationSeparator" w:id="0">
    <w:p w:rsidR="00F76B6E" w:rsidRDefault="00F76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4336</cp:revision>
  <cp:lastPrinted>2022-03-24T14:28:00Z</cp:lastPrinted>
  <dcterms:created xsi:type="dcterms:W3CDTF">2016-03-08T22:06:00Z</dcterms:created>
  <dcterms:modified xsi:type="dcterms:W3CDTF">2022-06-23T16:02:00Z</dcterms:modified>
</cp:coreProperties>
</file>