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17CD7" w:rsidRPr="00D17CD7">
        <w:rPr>
          <w:sz w:val="22"/>
        </w:rPr>
        <w:t>Luzia Ferreira de Sousa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17CD7">
        <w:rPr>
          <w:sz w:val="22"/>
        </w:rPr>
        <w:t>69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17CD7">
        <w:rPr>
          <w:sz w:val="22"/>
        </w:rPr>
        <w:t>DCL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</w:t>
      </w:r>
      <w:r w:rsidR="00776DF3">
        <w:rPr>
          <w:sz w:val="22"/>
        </w:rPr>
        <w:t>2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6DF3">
        <w:rPr>
          <w:noProof/>
          <w:sz w:val="24"/>
        </w:rPr>
        <w:t>22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B82" w:rsidRDefault="00696B82">
      <w:r>
        <w:separator/>
      </w:r>
    </w:p>
  </w:endnote>
  <w:endnote w:type="continuationSeparator" w:id="0">
    <w:p w:rsidR="00696B82" w:rsidRDefault="00696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96B8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B82" w:rsidRDefault="00696B82">
      <w:r>
        <w:separator/>
      </w:r>
    </w:p>
  </w:footnote>
  <w:footnote w:type="continuationSeparator" w:id="0">
    <w:p w:rsidR="00696B82" w:rsidRDefault="00696B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B82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50915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4333</cp:revision>
  <cp:lastPrinted>2022-03-24T14:28:00Z</cp:lastPrinted>
  <dcterms:created xsi:type="dcterms:W3CDTF">2016-03-08T22:06:00Z</dcterms:created>
  <dcterms:modified xsi:type="dcterms:W3CDTF">2022-06-22T20:52:00Z</dcterms:modified>
</cp:coreProperties>
</file>