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776DF3" w:rsidRPr="00776DF3">
        <w:rPr>
          <w:sz w:val="22"/>
        </w:rPr>
        <w:t>Matheus Mello Nascimento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776DF3">
        <w:rPr>
          <w:sz w:val="22"/>
        </w:rPr>
        <w:t>28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776DF3">
        <w:rPr>
          <w:sz w:val="22"/>
        </w:rPr>
        <w:t>Crises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B5D19">
        <w:rPr>
          <w:sz w:val="22"/>
        </w:rPr>
        <w:t>2</w:t>
      </w:r>
      <w:r w:rsidR="00776DF3">
        <w:rPr>
          <w:sz w:val="22"/>
        </w:rPr>
        <w:t>2</w:t>
      </w:r>
      <w:bookmarkStart w:id="0" w:name="_GoBack"/>
      <w:bookmarkEnd w:id="0"/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5D19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5D19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6DF3">
        <w:rPr>
          <w:noProof/>
          <w:sz w:val="24"/>
        </w:rPr>
        <w:t>22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CD0" w:rsidRDefault="00702CD0">
      <w:r>
        <w:separator/>
      </w:r>
    </w:p>
  </w:endnote>
  <w:endnote w:type="continuationSeparator" w:id="0">
    <w:p w:rsidR="00702CD0" w:rsidRDefault="00702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02CD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CD0" w:rsidRDefault="00702CD0">
      <w:r>
        <w:separator/>
      </w:r>
    </w:p>
  </w:footnote>
  <w:footnote w:type="continuationSeparator" w:id="0">
    <w:p w:rsidR="00702CD0" w:rsidRDefault="00702C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2CD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50709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4329</cp:revision>
  <cp:lastPrinted>2022-03-24T14:28:00Z</cp:lastPrinted>
  <dcterms:created xsi:type="dcterms:W3CDTF">2016-03-08T22:06:00Z</dcterms:created>
  <dcterms:modified xsi:type="dcterms:W3CDTF">2022-06-22T16:08:00Z</dcterms:modified>
</cp:coreProperties>
</file>