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81B11" w:rsidRPr="00D81B11">
        <w:rPr>
          <w:sz w:val="22"/>
        </w:rPr>
        <w:t>Jorge Luiz de Melo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81B11">
        <w:rPr>
          <w:sz w:val="22"/>
        </w:rPr>
        <w:t>4</w:t>
      </w:r>
      <w:r w:rsidR="00F059F7">
        <w:rPr>
          <w:sz w:val="22"/>
        </w:rPr>
        <w:t>4</w:t>
      </w:r>
      <w:bookmarkStart w:id="0" w:name="_GoBack"/>
      <w:bookmarkEnd w:id="0"/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81B11">
        <w:rPr>
          <w:sz w:val="22"/>
        </w:rPr>
        <w:t>Tremor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AB5D19">
        <w:rPr>
          <w:sz w:val="22"/>
        </w:rPr>
        <w:t>2</w:t>
      </w:r>
      <w:r w:rsidR="004C4722">
        <w:rPr>
          <w:sz w:val="22"/>
        </w:rPr>
        <w:t>1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5D19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5D19">
        <w:t>34.0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C4722">
        <w:rPr>
          <w:noProof/>
          <w:sz w:val="24"/>
        </w:rPr>
        <w:t>21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98C" w:rsidRDefault="00D7698C">
      <w:r>
        <w:separator/>
      </w:r>
    </w:p>
  </w:endnote>
  <w:endnote w:type="continuationSeparator" w:id="0">
    <w:p w:rsidR="00D7698C" w:rsidRDefault="00D769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7698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98C" w:rsidRDefault="00D7698C">
      <w:r>
        <w:separator/>
      </w:r>
    </w:p>
  </w:footnote>
  <w:footnote w:type="continuationSeparator" w:id="0">
    <w:p w:rsidR="00D7698C" w:rsidRDefault="00D7698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98C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50658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4327</cp:revision>
  <cp:lastPrinted>2022-03-24T14:28:00Z</cp:lastPrinted>
  <dcterms:created xsi:type="dcterms:W3CDTF">2016-03-08T22:06:00Z</dcterms:created>
  <dcterms:modified xsi:type="dcterms:W3CDTF">2022-06-21T19:50:00Z</dcterms:modified>
</cp:coreProperties>
</file>