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 TRANSCRANIANO</w:t>
      </w:r>
      <w:r w:rsidR="0041584A">
        <w:rPr>
          <w:b/>
          <w:noProof/>
          <w:sz w:val="32"/>
        </w:rPr>
        <w:t xml:space="preserve"> </w:t>
      </w:r>
    </w:p>
    <w:p w:rsidR="005075BF" w:rsidRDefault="005075BF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170BB3" w:rsidRPr="00170BB3" w:rsidRDefault="00170BB3" w:rsidP="00170BB3">
      <w:pPr>
        <w:ind w:right="-99"/>
        <w:jc w:val="both"/>
        <w:rPr>
          <w:sz w:val="32"/>
          <w:szCs w:val="32"/>
        </w:rPr>
      </w:pPr>
      <w:r w:rsidRPr="00170BB3">
        <w:rPr>
          <w:sz w:val="32"/>
          <w:szCs w:val="32"/>
        </w:rPr>
        <w:t>PACIENTE: Isa Mariana de Andrade Bastos</w:t>
      </w:r>
    </w:p>
    <w:p w:rsidR="00170BB3" w:rsidRPr="00170BB3" w:rsidRDefault="00170BB3" w:rsidP="00170BB3">
      <w:pPr>
        <w:ind w:right="-99"/>
        <w:jc w:val="both"/>
        <w:rPr>
          <w:sz w:val="32"/>
          <w:szCs w:val="32"/>
        </w:rPr>
      </w:pPr>
      <w:r w:rsidRPr="00170BB3">
        <w:rPr>
          <w:sz w:val="32"/>
          <w:szCs w:val="32"/>
        </w:rPr>
        <w:t xml:space="preserve">IDADE: 74 anos SEXO: F                     </w:t>
      </w:r>
    </w:p>
    <w:p w:rsidR="00A1184F" w:rsidRPr="00A1184F" w:rsidRDefault="00170BB3" w:rsidP="00170BB3">
      <w:pPr>
        <w:ind w:right="-99"/>
        <w:jc w:val="both"/>
        <w:rPr>
          <w:sz w:val="32"/>
          <w:szCs w:val="32"/>
        </w:rPr>
      </w:pPr>
      <w:r w:rsidRPr="00170BB3">
        <w:rPr>
          <w:sz w:val="32"/>
          <w:szCs w:val="32"/>
        </w:rPr>
        <w:t>DATA DO EXAME:20 jun. 22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polígono de Willis e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 xml:space="preserve">de profundidade através das janelas temporais, occiptais,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e orbitais, encontramos: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83425C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83425C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normais</w:t>
      </w:r>
      <w:r w:rsidRPr="0083425C">
        <w:rPr>
          <w:noProof/>
          <w:sz w:val="28"/>
        </w:rPr>
        <w:t>. Os índices de pulsatlidade estão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cerebrais posteriores (P1) e (P2)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oftálmicas apresentam velocidades de fluxo sanguíneo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46B33" w:rsidRDefault="00320F3C" w:rsidP="00320F3C">
      <w:pPr>
        <w:jc w:val="both"/>
        <w:rPr>
          <w:sz w:val="32"/>
        </w:rPr>
      </w:pPr>
      <w:r>
        <w:rPr>
          <w:sz w:val="32"/>
        </w:rPr>
        <w:t>Doppler transcraniano</w:t>
      </w:r>
      <w:r w:rsidR="003F79F9">
        <w:rPr>
          <w:sz w:val="32"/>
        </w:rPr>
        <w:t xml:space="preserve"> </w:t>
      </w:r>
      <w:r>
        <w:rPr>
          <w:sz w:val="32"/>
        </w:rPr>
        <w:t>dentro dos limites</w:t>
      </w:r>
      <w:r w:rsidR="0041584A">
        <w:rPr>
          <w:sz w:val="32"/>
        </w:rPr>
        <w:t xml:space="preserve"> </w:t>
      </w:r>
      <w:r>
        <w:rPr>
          <w:sz w:val="32"/>
        </w:rPr>
        <w:t>normais da variação.</w:t>
      </w:r>
    </w:p>
    <w:p w:rsidR="00170BB3" w:rsidRPr="00170BB3" w:rsidRDefault="00170BB3" w:rsidP="00320F3C">
      <w:pPr>
        <w:jc w:val="both"/>
      </w:pPr>
      <w:r w:rsidRPr="00170BB3">
        <w:t>Obs:Registrou-se pulsos sistolicos arritmicos</w:t>
      </w:r>
      <w:r>
        <w:t>.</w:t>
      </w:r>
    </w:p>
    <w:p w:rsidR="004926C0" w:rsidRDefault="004926C0" w:rsidP="00320F3C">
      <w:pPr>
        <w:jc w:val="both"/>
      </w:pPr>
    </w:p>
    <w:p w:rsidR="006D6537" w:rsidRDefault="006D6537" w:rsidP="00320F3C">
      <w:pPr>
        <w:jc w:val="both"/>
      </w:pPr>
    </w:p>
    <w:p w:rsidR="006D6537" w:rsidRPr="0083425C" w:rsidRDefault="006D6537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325F" w:rsidRDefault="0011325F">
      <w:r>
        <w:separator/>
      </w:r>
    </w:p>
  </w:endnote>
  <w:endnote w:type="continuationSeparator" w:id="0">
    <w:p w:rsidR="0011325F" w:rsidRDefault="001132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11325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325F" w:rsidRDefault="0011325F">
      <w:r>
        <w:separator/>
      </w:r>
    </w:p>
  </w:footnote>
  <w:footnote w:type="continuationSeparator" w:id="0">
    <w:p w:rsidR="0011325F" w:rsidRDefault="001132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6240"/>
    <w:rsid w:val="0001030E"/>
    <w:rsid w:val="00023AF3"/>
    <w:rsid w:val="00024298"/>
    <w:rsid w:val="0002602E"/>
    <w:rsid w:val="00026223"/>
    <w:rsid w:val="00026344"/>
    <w:rsid w:val="00043A49"/>
    <w:rsid w:val="000500C6"/>
    <w:rsid w:val="0005677A"/>
    <w:rsid w:val="0005696C"/>
    <w:rsid w:val="000576FA"/>
    <w:rsid w:val="00057A58"/>
    <w:rsid w:val="0006755A"/>
    <w:rsid w:val="000705EB"/>
    <w:rsid w:val="000706EA"/>
    <w:rsid w:val="00070EB6"/>
    <w:rsid w:val="00080D1E"/>
    <w:rsid w:val="00082BD4"/>
    <w:rsid w:val="00082D0F"/>
    <w:rsid w:val="00090CA7"/>
    <w:rsid w:val="000930C6"/>
    <w:rsid w:val="0009361A"/>
    <w:rsid w:val="0009423B"/>
    <w:rsid w:val="000955EC"/>
    <w:rsid w:val="000A01FF"/>
    <w:rsid w:val="000A0925"/>
    <w:rsid w:val="000A0C37"/>
    <w:rsid w:val="000B1634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0F7729"/>
    <w:rsid w:val="001003DE"/>
    <w:rsid w:val="00105D76"/>
    <w:rsid w:val="00107A89"/>
    <w:rsid w:val="00112414"/>
    <w:rsid w:val="00112887"/>
    <w:rsid w:val="0011325F"/>
    <w:rsid w:val="00114BAC"/>
    <w:rsid w:val="001169B4"/>
    <w:rsid w:val="001239F1"/>
    <w:rsid w:val="00133234"/>
    <w:rsid w:val="00134992"/>
    <w:rsid w:val="001438E1"/>
    <w:rsid w:val="001448A6"/>
    <w:rsid w:val="00145A9E"/>
    <w:rsid w:val="0015451F"/>
    <w:rsid w:val="00155271"/>
    <w:rsid w:val="0015573E"/>
    <w:rsid w:val="00164140"/>
    <w:rsid w:val="0016444E"/>
    <w:rsid w:val="00170BB3"/>
    <w:rsid w:val="0017356A"/>
    <w:rsid w:val="001756D9"/>
    <w:rsid w:val="00192E8B"/>
    <w:rsid w:val="00194665"/>
    <w:rsid w:val="00197B5C"/>
    <w:rsid w:val="001A2F20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E7A74"/>
    <w:rsid w:val="001F1E2B"/>
    <w:rsid w:val="001F33B8"/>
    <w:rsid w:val="001F45BF"/>
    <w:rsid w:val="00203A9F"/>
    <w:rsid w:val="00203F86"/>
    <w:rsid w:val="00213DC2"/>
    <w:rsid w:val="00215D6E"/>
    <w:rsid w:val="002219AC"/>
    <w:rsid w:val="0022548D"/>
    <w:rsid w:val="002301D1"/>
    <w:rsid w:val="002310EC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7170E"/>
    <w:rsid w:val="002741D4"/>
    <w:rsid w:val="00276686"/>
    <w:rsid w:val="00276C12"/>
    <w:rsid w:val="0028195B"/>
    <w:rsid w:val="002871B2"/>
    <w:rsid w:val="0028762C"/>
    <w:rsid w:val="00290253"/>
    <w:rsid w:val="00291842"/>
    <w:rsid w:val="00293C46"/>
    <w:rsid w:val="0029568E"/>
    <w:rsid w:val="00297223"/>
    <w:rsid w:val="002A47C4"/>
    <w:rsid w:val="002A7D7A"/>
    <w:rsid w:val="002B3213"/>
    <w:rsid w:val="002B638A"/>
    <w:rsid w:val="002B7DDC"/>
    <w:rsid w:val="002C0C16"/>
    <w:rsid w:val="002C17FC"/>
    <w:rsid w:val="002C1F49"/>
    <w:rsid w:val="002D34DD"/>
    <w:rsid w:val="002E78E9"/>
    <w:rsid w:val="002F07E8"/>
    <w:rsid w:val="002F34F4"/>
    <w:rsid w:val="00300AAC"/>
    <w:rsid w:val="00311533"/>
    <w:rsid w:val="0031503E"/>
    <w:rsid w:val="00316A72"/>
    <w:rsid w:val="00320F3C"/>
    <w:rsid w:val="003257D0"/>
    <w:rsid w:val="00327BE4"/>
    <w:rsid w:val="00332542"/>
    <w:rsid w:val="00333288"/>
    <w:rsid w:val="00334950"/>
    <w:rsid w:val="003360A5"/>
    <w:rsid w:val="003366EA"/>
    <w:rsid w:val="00344253"/>
    <w:rsid w:val="00344DFE"/>
    <w:rsid w:val="00345B2C"/>
    <w:rsid w:val="00346B33"/>
    <w:rsid w:val="00350CA3"/>
    <w:rsid w:val="003523A2"/>
    <w:rsid w:val="00355B14"/>
    <w:rsid w:val="00360651"/>
    <w:rsid w:val="00365C37"/>
    <w:rsid w:val="00366A14"/>
    <w:rsid w:val="00372F59"/>
    <w:rsid w:val="0037472A"/>
    <w:rsid w:val="00382BBC"/>
    <w:rsid w:val="00383A62"/>
    <w:rsid w:val="003848DF"/>
    <w:rsid w:val="00386B41"/>
    <w:rsid w:val="00390E3D"/>
    <w:rsid w:val="00393BEB"/>
    <w:rsid w:val="0039733C"/>
    <w:rsid w:val="003A00DC"/>
    <w:rsid w:val="003A00FF"/>
    <w:rsid w:val="003A621C"/>
    <w:rsid w:val="003B187E"/>
    <w:rsid w:val="003C0FAA"/>
    <w:rsid w:val="003C19D4"/>
    <w:rsid w:val="003C20B3"/>
    <w:rsid w:val="003C4A5A"/>
    <w:rsid w:val="003C57DA"/>
    <w:rsid w:val="003C66D1"/>
    <w:rsid w:val="003E3DCD"/>
    <w:rsid w:val="003E7851"/>
    <w:rsid w:val="003F1E7F"/>
    <w:rsid w:val="003F79F9"/>
    <w:rsid w:val="003F7FCC"/>
    <w:rsid w:val="004065EF"/>
    <w:rsid w:val="00412811"/>
    <w:rsid w:val="0041584A"/>
    <w:rsid w:val="004208FD"/>
    <w:rsid w:val="00421872"/>
    <w:rsid w:val="00424386"/>
    <w:rsid w:val="00424518"/>
    <w:rsid w:val="00426493"/>
    <w:rsid w:val="004325AE"/>
    <w:rsid w:val="0043269C"/>
    <w:rsid w:val="0043427C"/>
    <w:rsid w:val="004355C3"/>
    <w:rsid w:val="00436287"/>
    <w:rsid w:val="00437925"/>
    <w:rsid w:val="004446FB"/>
    <w:rsid w:val="00450D97"/>
    <w:rsid w:val="004515D1"/>
    <w:rsid w:val="00453D91"/>
    <w:rsid w:val="00466042"/>
    <w:rsid w:val="00472108"/>
    <w:rsid w:val="00472A12"/>
    <w:rsid w:val="0047341A"/>
    <w:rsid w:val="004926C0"/>
    <w:rsid w:val="004969A7"/>
    <w:rsid w:val="004A6CD5"/>
    <w:rsid w:val="004B3FBD"/>
    <w:rsid w:val="004C1454"/>
    <w:rsid w:val="004C3F73"/>
    <w:rsid w:val="004C7C1D"/>
    <w:rsid w:val="004D06A4"/>
    <w:rsid w:val="004E1A04"/>
    <w:rsid w:val="004E2B8A"/>
    <w:rsid w:val="004E4BD7"/>
    <w:rsid w:val="004F2608"/>
    <w:rsid w:val="004F71C0"/>
    <w:rsid w:val="00503C5C"/>
    <w:rsid w:val="00506F9F"/>
    <w:rsid w:val="005075BF"/>
    <w:rsid w:val="005075E9"/>
    <w:rsid w:val="0052744F"/>
    <w:rsid w:val="00527F15"/>
    <w:rsid w:val="00530DF2"/>
    <w:rsid w:val="00533D78"/>
    <w:rsid w:val="00537716"/>
    <w:rsid w:val="00542703"/>
    <w:rsid w:val="005474B8"/>
    <w:rsid w:val="00550BAA"/>
    <w:rsid w:val="00554B8E"/>
    <w:rsid w:val="00571D05"/>
    <w:rsid w:val="005748BF"/>
    <w:rsid w:val="00574D11"/>
    <w:rsid w:val="00577E36"/>
    <w:rsid w:val="00580B52"/>
    <w:rsid w:val="00581420"/>
    <w:rsid w:val="0058637D"/>
    <w:rsid w:val="0059095B"/>
    <w:rsid w:val="00591B34"/>
    <w:rsid w:val="005A14BD"/>
    <w:rsid w:val="005A287F"/>
    <w:rsid w:val="005A2D0A"/>
    <w:rsid w:val="005B372B"/>
    <w:rsid w:val="005B75E0"/>
    <w:rsid w:val="005C2E45"/>
    <w:rsid w:val="005C3247"/>
    <w:rsid w:val="005C3B8B"/>
    <w:rsid w:val="005C6337"/>
    <w:rsid w:val="005E08E0"/>
    <w:rsid w:val="00606F9A"/>
    <w:rsid w:val="00606FA0"/>
    <w:rsid w:val="00607643"/>
    <w:rsid w:val="00611943"/>
    <w:rsid w:val="00624262"/>
    <w:rsid w:val="00632174"/>
    <w:rsid w:val="00642D15"/>
    <w:rsid w:val="0064426C"/>
    <w:rsid w:val="006463EA"/>
    <w:rsid w:val="0065421F"/>
    <w:rsid w:val="00655AF1"/>
    <w:rsid w:val="00656D34"/>
    <w:rsid w:val="00656FAC"/>
    <w:rsid w:val="00657293"/>
    <w:rsid w:val="00664E79"/>
    <w:rsid w:val="006712AF"/>
    <w:rsid w:val="00685B13"/>
    <w:rsid w:val="0068769E"/>
    <w:rsid w:val="00690C23"/>
    <w:rsid w:val="00692B4D"/>
    <w:rsid w:val="0069440E"/>
    <w:rsid w:val="006A66CE"/>
    <w:rsid w:val="006B4250"/>
    <w:rsid w:val="006C3A0A"/>
    <w:rsid w:val="006D2F3B"/>
    <w:rsid w:val="006D3397"/>
    <w:rsid w:val="006D64E7"/>
    <w:rsid w:val="006D6537"/>
    <w:rsid w:val="006E1BA5"/>
    <w:rsid w:val="006E2C2B"/>
    <w:rsid w:val="006E48B2"/>
    <w:rsid w:val="006E5CA8"/>
    <w:rsid w:val="006E6554"/>
    <w:rsid w:val="006F3FAF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3D1"/>
    <w:rsid w:val="00717085"/>
    <w:rsid w:val="0071769A"/>
    <w:rsid w:val="00720D33"/>
    <w:rsid w:val="0073363B"/>
    <w:rsid w:val="00735AEC"/>
    <w:rsid w:val="0074287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86A64"/>
    <w:rsid w:val="007A0EE8"/>
    <w:rsid w:val="007A34ED"/>
    <w:rsid w:val="007A372C"/>
    <w:rsid w:val="007B003C"/>
    <w:rsid w:val="007B0AE7"/>
    <w:rsid w:val="007B591D"/>
    <w:rsid w:val="007B6E3A"/>
    <w:rsid w:val="007C3FAD"/>
    <w:rsid w:val="007D2724"/>
    <w:rsid w:val="007D405B"/>
    <w:rsid w:val="007D4655"/>
    <w:rsid w:val="007D4A46"/>
    <w:rsid w:val="007E5FBF"/>
    <w:rsid w:val="007E7C0A"/>
    <w:rsid w:val="007E7F49"/>
    <w:rsid w:val="007F237F"/>
    <w:rsid w:val="007F4169"/>
    <w:rsid w:val="007F42CB"/>
    <w:rsid w:val="007F4D90"/>
    <w:rsid w:val="008005B0"/>
    <w:rsid w:val="00803946"/>
    <w:rsid w:val="00803B55"/>
    <w:rsid w:val="00805CCB"/>
    <w:rsid w:val="00810FF6"/>
    <w:rsid w:val="00816E9B"/>
    <w:rsid w:val="00825BE4"/>
    <w:rsid w:val="008421E2"/>
    <w:rsid w:val="008522BE"/>
    <w:rsid w:val="008633FE"/>
    <w:rsid w:val="0086627D"/>
    <w:rsid w:val="008679B4"/>
    <w:rsid w:val="00872813"/>
    <w:rsid w:val="00881B4C"/>
    <w:rsid w:val="008A1978"/>
    <w:rsid w:val="008A456E"/>
    <w:rsid w:val="008A5031"/>
    <w:rsid w:val="008C3490"/>
    <w:rsid w:val="008C7104"/>
    <w:rsid w:val="008D0946"/>
    <w:rsid w:val="008D3DA8"/>
    <w:rsid w:val="008D59A6"/>
    <w:rsid w:val="008D661E"/>
    <w:rsid w:val="008E1806"/>
    <w:rsid w:val="008E6967"/>
    <w:rsid w:val="008E791C"/>
    <w:rsid w:val="008F335F"/>
    <w:rsid w:val="008F555B"/>
    <w:rsid w:val="008F5F31"/>
    <w:rsid w:val="008F66DB"/>
    <w:rsid w:val="00902C44"/>
    <w:rsid w:val="00912E80"/>
    <w:rsid w:val="009169C9"/>
    <w:rsid w:val="00916BD7"/>
    <w:rsid w:val="0092246E"/>
    <w:rsid w:val="00924C02"/>
    <w:rsid w:val="009259AD"/>
    <w:rsid w:val="00931341"/>
    <w:rsid w:val="00931E78"/>
    <w:rsid w:val="00941C60"/>
    <w:rsid w:val="00950711"/>
    <w:rsid w:val="00952CA5"/>
    <w:rsid w:val="009549BA"/>
    <w:rsid w:val="009555B0"/>
    <w:rsid w:val="0096075C"/>
    <w:rsid w:val="0096209E"/>
    <w:rsid w:val="00970C8E"/>
    <w:rsid w:val="00974375"/>
    <w:rsid w:val="009754DE"/>
    <w:rsid w:val="00980904"/>
    <w:rsid w:val="009857EE"/>
    <w:rsid w:val="00990268"/>
    <w:rsid w:val="00992BFD"/>
    <w:rsid w:val="009A6A87"/>
    <w:rsid w:val="009B37B9"/>
    <w:rsid w:val="009B4DA2"/>
    <w:rsid w:val="009C2113"/>
    <w:rsid w:val="009C49D7"/>
    <w:rsid w:val="009C5726"/>
    <w:rsid w:val="009D0077"/>
    <w:rsid w:val="009D2034"/>
    <w:rsid w:val="009D5ECE"/>
    <w:rsid w:val="009D7646"/>
    <w:rsid w:val="009D7B82"/>
    <w:rsid w:val="009E2004"/>
    <w:rsid w:val="009E4A90"/>
    <w:rsid w:val="00A003A4"/>
    <w:rsid w:val="00A07257"/>
    <w:rsid w:val="00A1184F"/>
    <w:rsid w:val="00A140AA"/>
    <w:rsid w:val="00A33A9A"/>
    <w:rsid w:val="00A516DA"/>
    <w:rsid w:val="00A52C97"/>
    <w:rsid w:val="00A56EE7"/>
    <w:rsid w:val="00A66BDA"/>
    <w:rsid w:val="00A8006B"/>
    <w:rsid w:val="00A866E3"/>
    <w:rsid w:val="00A87939"/>
    <w:rsid w:val="00A91E1E"/>
    <w:rsid w:val="00A928DB"/>
    <w:rsid w:val="00A94C98"/>
    <w:rsid w:val="00A95687"/>
    <w:rsid w:val="00AA2F37"/>
    <w:rsid w:val="00AA4446"/>
    <w:rsid w:val="00AB412B"/>
    <w:rsid w:val="00AC4231"/>
    <w:rsid w:val="00AD1D27"/>
    <w:rsid w:val="00AD47C0"/>
    <w:rsid w:val="00AE29C3"/>
    <w:rsid w:val="00AE3C48"/>
    <w:rsid w:val="00B03E22"/>
    <w:rsid w:val="00B10FDB"/>
    <w:rsid w:val="00B137C0"/>
    <w:rsid w:val="00B1420E"/>
    <w:rsid w:val="00B23F1D"/>
    <w:rsid w:val="00B26F03"/>
    <w:rsid w:val="00B313C3"/>
    <w:rsid w:val="00B326C9"/>
    <w:rsid w:val="00B327DD"/>
    <w:rsid w:val="00B43083"/>
    <w:rsid w:val="00B46846"/>
    <w:rsid w:val="00B50950"/>
    <w:rsid w:val="00B515C4"/>
    <w:rsid w:val="00B551CE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5FF8"/>
    <w:rsid w:val="00C061B7"/>
    <w:rsid w:val="00C128DC"/>
    <w:rsid w:val="00C14BC9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140D"/>
    <w:rsid w:val="00CB7504"/>
    <w:rsid w:val="00CC2132"/>
    <w:rsid w:val="00CC3FF0"/>
    <w:rsid w:val="00CC4CEB"/>
    <w:rsid w:val="00CD6A09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12BEC"/>
    <w:rsid w:val="00D157E7"/>
    <w:rsid w:val="00D24939"/>
    <w:rsid w:val="00D27581"/>
    <w:rsid w:val="00D27852"/>
    <w:rsid w:val="00D30858"/>
    <w:rsid w:val="00D33B24"/>
    <w:rsid w:val="00D35EE2"/>
    <w:rsid w:val="00D408D0"/>
    <w:rsid w:val="00D43473"/>
    <w:rsid w:val="00D44FF7"/>
    <w:rsid w:val="00D62483"/>
    <w:rsid w:val="00D6256D"/>
    <w:rsid w:val="00D63862"/>
    <w:rsid w:val="00D64DAD"/>
    <w:rsid w:val="00D663E2"/>
    <w:rsid w:val="00D70CBF"/>
    <w:rsid w:val="00D72F7C"/>
    <w:rsid w:val="00D7526E"/>
    <w:rsid w:val="00D75D58"/>
    <w:rsid w:val="00D77A64"/>
    <w:rsid w:val="00D83CFB"/>
    <w:rsid w:val="00D92A5C"/>
    <w:rsid w:val="00D9470A"/>
    <w:rsid w:val="00D94FFD"/>
    <w:rsid w:val="00D96870"/>
    <w:rsid w:val="00DA2132"/>
    <w:rsid w:val="00DA375E"/>
    <w:rsid w:val="00DA5716"/>
    <w:rsid w:val="00DA7FDC"/>
    <w:rsid w:val="00DB24AB"/>
    <w:rsid w:val="00DD07B7"/>
    <w:rsid w:val="00DD1A9E"/>
    <w:rsid w:val="00DD3812"/>
    <w:rsid w:val="00DD6966"/>
    <w:rsid w:val="00DD758B"/>
    <w:rsid w:val="00DE2D2F"/>
    <w:rsid w:val="00DE34FC"/>
    <w:rsid w:val="00DE516C"/>
    <w:rsid w:val="00DF120A"/>
    <w:rsid w:val="00DF2710"/>
    <w:rsid w:val="00DF30A0"/>
    <w:rsid w:val="00E04138"/>
    <w:rsid w:val="00E0550F"/>
    <w:rsid w:val="00E11741"/>
    <w:rsid w:val="00E12604"/>
    <w:rsid w:val="00E13E30"/>
    <w:rsid w:val="00E14E06"/>
    <w:rsid w:val="00E15361"/>
    <w:rsid w:val="00E17498"/>
    <w:rsid w:val="00E23B66"/>
    <w:rsid w:val="00E33D98"/>
    <w:rsid w:val="00E36B53"/>
    <w:rsid w:val="00E443A6"/>
    <w:rsid w:val="00E451A9"/>
    <w:rsid w:val="00E47BFA"/>
    <w:rsid w:val="00E64D92"/>
    <w:rsid w:val="00E650A8"/>
    <w:rsid w:val="00E66FBF"/>
    <w:rsid w:val="00E73612"/>
    <w:rsid w:val="00E742CB"/>
    <w:rsid w:val="00E76BFE"/>
    <w:rsid w:val="00E942E8"/>
    <w:rsid w:val="00E965F2"/>
    <w:rsid w:val="00EA198F"/>
    <w:rsid w:val="00EA6F35"/>
    <w:rsid w:val="00EB193D"/>
    <w:rsid w:val="00EB5328"/>
    <w:rsid w:val="00EC077E"/>
    <w:rsid w:val="00EC13A5"/>
    <w:rsid w:val="00EE0EC9"/>
    <w:rsid w:val="00EE3F85"/>
    <w:rsid w:val="00F04A03"/>
    <w:rsid w:val="00F06C3B"/>
    <w:rsid w:val="00F0706C"/>
    <w:rsid w:val="00F15D13"/>
    <w:rsid w:val="00F20B2F"/>
    <w:rsid w:val="00F254FD"/>
    <w:rsid w:val="00F273AE"/>
    <w:rsid w:val="00F3059A"/>
    <w:rsid w:val="00F328EC"/>
    <w:rsid w:val="00F37AA7"/>
    <w:rsid w:val="00F71581"/>
    <w:rsid w:val="00F71F03"/>
    <w:rsid w:val="00F7443A"/>
    <w:rsid w:val="00F76B9E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0298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13</cp:revision>
  <cp:lastPrinted>1998-02-03T19:29:00Z</cp:lastPrinted>
  <dcterms:created xsi:type="dcterms:W3CDTF">2018-08-31T15:55:00Z</dcterms:created>
  <dcterms:modified xsi:type="dcterms:W3CDTF">2022-06-20T14:48:00Z</dcterms:modified>
</cp:coreProperties>
</file>