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PACIENTE: Isa Mariana de Andrade Bastos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74 anos SEXO: F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EXAME:20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8B7" w:rsidRDefault="00C448B7">
      <w:r>
        <w:separator/>
      </w:r>
    </w:p>
  </w:endnote>
  <w:endnote w:type="continuationSeparator" w:id="0">
    <w:p w:rsidR="00C448B7" w:rsidRDefault="00C44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8B7" w:rsidRDefault="00C448B7">
      <w:r>
        <w:separator/>
      </w:r>
    </w:p>
  </w:footnote>
  <w:footnote w:type="continuationSeparator" w:id="0">
    <w:p w:rsidR="00C448B7" w:rsidRDefault="00C448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2026</cp:revision>
  <cp:lastPrinted>2022-03-24T14:29:00Z</cp:lastPrinted>
  <dcterms:created xsi:type="dcterms:W3CDTF">2016-03-08T23:18:00Z</dcterms:created>
  <dcterms:modified xsi:type="dcterms:W3CDTF">2022-06-20T14:47:00Z</dcterms:modified>
</cp:coreProperties>
</file>