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AB5D19" w:rsidRPr="00AB5D19">
        <w:rPr>
          <w:sz w:val="22"/>
        </w:rPr>
        <w:t>Andrea da Silva Cardoso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AB5D19">
        <w:rPr>
          <w:sz w:val="22"/>
        </w:rPr>
        <w:t>48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AB5D19">
        <w:rPr>
          <w:sz w:val="22"/>
        </w:rPr>
        <w:t>Declinio Cognitivo a/e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B5D19">
        <w:rPr>
          <w:sz w:val="22"/>
        </w:rPr>
        <w:t>20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5D19">
        <w:t>8.1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5D19">
        <w:t>34.0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B5D19">
        <w:rPr>
          <w:noProof/>
          <w:sz w:val="24"/>
        </w:rPr>
        <w:t>20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084" w:rsidRDefault="00BA5084">
      <w:r>
        <w:separator/>
      </w:r>
    </w:p>
  </w:endnote>
  <w:endnote w:type="continuationSeparator" w:id="0">
    <w:p w:rsidR="00BA5084" w:rsidRDefault="00BA5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A508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084" w:rsidRDefault="00BA5084">
      <w:r>
        <w:separator/>
      </w:r>
    </w:p>
  </w:footnote>
  <w:footnote w:type="continuationSeparator" w:id="0">
    <w:p w:rsidR="00BA5084" w:rsidRDefault="00BA50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84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50389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4322</cp:revision>
  <cp:lastPrinted>2022-03-24T14:28:00Z</cp:lastPrinted>
  <dcterms:created xsi:type="dcterms:W3CDTF">2016-03-08T22:06:00Z</dcterms:created>
  <dcterms:modified xsi:type="dcterms:W3CDTF">2022-06-20T14:28:00Z</dcterms:modified>
</cp:coreProperties>
</file>