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1676B6" w:rsidRPr="001676B6">
        <w:rPr>
          <w:sz w:val="22"/>
        </w:rPr>
        <w:t>Dilmaria Patricia Ferreira Alves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1676B6">
        <w:rPr>
          <w:sz w:val="22"/>
        </w:rPr>
        <w:t>32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1676B6">
        <w:rPr>
          <w:sz w:val="22"/>
        </w:rPr>
        <w:t>Ansiedade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218D6">
        <w:rPr>
          <w:sz w:val="22"/>
        </w:rPr>
        <w:t>1</w:t>
      </w:r>
      <w:r w:rsidR="00B15B89">
        <w:rPr>
          <w:sz w:val="22"/>
        </w:rPr>
        <w:t>7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15B89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218D6">
        <w:t>9.6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218D6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15B89">
        <w:rPr>
          <w:noProof/>
          <w:sz w:val="24"/>
        </w:rPr>
        <w:t>17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6E9" w:rsidRDefault="007876E9">
      <w:r>
        <w:separator/>
      </w:r>
    </w:p>
  </w:endnote>
  <w:endnote w:type="continuationSeparator" w:id="0">
    <w:p w:rsidR="007876E9" w:rsidRDefault="00787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876E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6E9" w:rsidRDefault="007876E9">
      <w:r>
        <w:separator/>
      </w:r>
    </w:p>
  </w:footnote>
  <w:footnote w:type="continuationSeparator" w:id="0">
    <w:p w:rsidR="007876E9" w:rsidRDefault="007876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50387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4321</cp:revision>
  <cp:lastPrinted>2022-03-24T14:28:00Z</cp:lastPrinted>
  <dcterms:created xsi:type="dcterms:W3CDTF">2016-03-08T22:06:00Z</dcterms:created>
  <dcterms:modified xsi:type="dcterms:W3CDTF">2022-06-17T21:09:00Z</dcterms:modified>
</cp:coreProperties>
</file>