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</w:t>
      </w:r>
      <w:r w:rsidR="007D0B8C">
        <w:t>ELETRONEUROMIOGRAFIA</w:t>
      </w:r>
      <w:r w:rsidR="00F91321">
        <w:t>/PE</w:t>
      </w:r>
    </w:p>
    <w:p w:rsidR="003E085D" w:rsidRPr="003E085D" w:rsidRDefault="003E085D" w:rsidP="003E085D">
      <w:pPr>
        <w:pStyle w:val="BodyText"/>
        <w:rPr>
          <w:rFonts w:ascii="Arial Rounded MT Bold" w:hAnsi="Arial Rounded MT Bold"/>
          <w:sz w:val="36"/>
          <w:szCs w:val="36"/>
        </w:rPr>
      </w:pPr>
      <w:r>
        <w:t xml:space="preserve">          </w:t>
      </w:r>
    </w:p>
    <w:p w:rsidR="0050526D" w:rsidRPr="0050526D" w:rsidRDefault="0050526D" w:rsidP="0050526D">
      <w:pPr>
        <w:rPr>
          <w:sz w:val="32"/>
          <w:szCs w:val="32"/>
        </w:rPr>
      </w:pPr>
      <w:r w:rsidRPr="0050526D">
        <w:rPr>
          <w:sz w:val="32"/>
          <w:szCs w:val="32"/>
        </w:rPr>
        <w:t>PACIENTE: Dilmaria Patricia Ferreira Alves</w:t>
      </w:r>
    </w:p>
    <w:p w:rsidR="0050526D" w:rsidRPr="0050526D" w:rsidRDefault="0050526D" w:rsidP="0050526D">
      <w:pPr>
        <w:rPr>
          <w:sz w:val="32"/>
          <w:szCs w:val="32"/>
        </w:rPr>
      </w:pPr>
      <w:r w:rsidRPr="0050526D">
        <w:rPr>
          <w:sz w:val="32"/>
          <w:szCs w:val="32"/>
        </w:rPr>
        <w:t xml:space="preserve">IDADE: 32 anos SEXO: F                     </w:t>
      </w:r>
    </w:p>
    <w:p w:rsidR="007D0B8C" w:rsidRDefault="0050526D" w:rsidP="0050526D">
      <w:pPr>
        <w:rPr>
          <w:sz w:val="32"/>
          <w:szCs w:val="32"/>
        </w:rPr>
      </w:pPr>
      <w:r w:rsidRPr="0050526D">
        <w:rPr>
          <w:sz w:val="32"/>
          <w:szCs w:val="32"/>
        </w:rPr>
        <w:t>DATA DO EXAME:17 jun. 22</w:t>
      </w:r>
      <w:bookmarkStart w:id="0" w:name="_GoBack"/>
      <w:bookmarkEnd w:id="0"/>
    </w:p>
    <w:p w:rsidR="00004AF5" w:rsidRDefault="00004AF5" w:rsidP="005A4984">
      <w:pPr>
        <w:rPr>
          <w:sz w:val="32"/>
          <w:szCs w:val="32"/>
        </w:rPr>
      </w:pPr>
      <w:r>
        <w:rPr>
          <w:sz w:val="32"/>
          <w:szCs w:val="32"/>
        </w:rPr>
        <w:t>SEGMENTO ESTUDADO:Membros superiores e inferiores.</w:t>
      </w:r>
    </w:p>
    <w:p w:rsidR="007D0B8C" w:rsidRDefault="007D0B8C" w:rsidP="007D0B8C">
      <w:pPr>
        <w:rPr>
          <w:sz w:val="32"/>
        </w:rPr>
      </w:pPr>
    </w:p>
    <w:p w:rsidR="00146DA5" w:rsidRDefault="00146DA5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sensitiva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sensitivo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motor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 onda F</w:t>
      </w:r>
      <w:r w:rsidR="001B2137">
        <w:rPr>
          <w:sz w:val="32"/>
        </w:rPr>
        <w:t xml:space="preserve"> e o reflexo H</w:t>
      </w:r>
      <w:r>
        <w:rPr>
          <w:sz w:val="32"/>
        </w:rPr>
        <w:t>, obtida no nervo ulnar D e E</w:t>
      </w:r>
      <w:r w:rsidR="001B2137">
        <w:rPr>
          <w:sz w:val="32"/>
        </w:rPr>
        <w:t xml:space="preserve"> e nervo tibial D e E</w:t>
      </w:r>
      <w:r>
        <w:rPr>
          <w:sz w:val="32"/>
        </w:rPr>
        <w:t xml:space="preserve">, está normal bilateralmente. 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 xml:space="preserve">Os eletromiogramas estão </w:t>
      </w:r>
      <w:r w:rsidR="00E324C2">
        <w:rPr>
          <w:sz w:val="32"/>
        </w:rPr>
        <w:t>normais nos músculos indicados</w:t>
      </w:r>
      <w:r w:rsidR="008043F0">
        <w:rPr>
          <w:sz w:val="32"/>
        </w:rPr>
        <w:t>.Não fo</w:t>
      </w:r>
      <w:r w:rsidR="00E261C5">
        <w:rPr>
          <w:sz w:val="32"/>
        </w:rPr>
        <w:t>r</w:t>
      </w:r>
      <w:r w:rsidR="008043F0">
        <w:rPr>
          <w:sz w:val="32"/>
        </w:rPr>
        <w:t xml:space="preserve">am </w:t>
      </w:r>
      <w:r w:rsidR="00C40E35">
        <w:rPr>
          <w:sz w:val="32"/>
        </w:rPr>
        <w:t>registrados potenciais de fibrilação e ondas agudas positivas.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7D0B8C" w:rsidRDefault="00E324C2" w:rsidP="007D0B8C">
      <w:pPr>
        <w:rPr>
          <w:sz w:val="32"/>
        </w:rPr>
      </w:pPr>
      <w:r>
        <w:rPr>
          <w:sz w:val="32"/>
        </w:rPr>
        <w:t>Eletroneuromiografia</w:t>
      </w:r>
      <w:r w:rsidR="00D47DE6">
        <w:rPr>
          <w:sz w:val="32"/>
        </w:rPr>
        <w:t xml:space="preserve"> dentro dos limites normais</w:t>
      </w:r>
      <w:r w:rsidR="000B036F">
        <w:rPr>
          <w:sz w:val="32"/>
        </w:rPr>
        <w:t>.</w:t>
      </w:r>
    </w:p>
    <w:p w:rsidR="00A02D8B" w:rsidRPr="00A02D8B" w:rsidRDefault="00A02D8B" w:rsidP="007D0B8C">
      <w:pPr>
        <w:rPr>
          <w:sz w:val="24"/>
          <w:szCs w:val="24"/>
        </w:rPr>
      </w:pPr>
      <w:r w:rsidRPr="00A02D8B">
        <w:rPr>
          <w:sz w:val="24"/>
          <w:szCs w:val="24"/>
        </w:rPr>
        <w:t>Obs:O presente exame nao detecta acometimento de fibras finas.</w:t>
      </w:r>
    </w:p>
    <w:p w:rsidR="007D0B8C" w:rsidRDefault="007D0B8C" w:rsidP="007D0B8C">
      <w:pPr>
        <w:rPr>
          <w:sz w:val="32"/>
        </w:rPr>
      </w:pPr>
    </w:p>
    <w:p w:rsidR="00E324C2" w:rsidRDefault="00E324C2" w:rsidP="007D0B8C">
      <w:pPr>
        <w:rPr>
          <w:sz w:val="32"/>
        </w:rPr>
      </w:pPr>
    </w:p>
    <w:p w:rsidR="007D0B8C" w:rsidRDefault="00D06741" w:rsidP="007D0B8C">
      <w:pPr>
        <w:rPr>
          <w:i/>
          <w:sz w:val="32"/>
        </w:rPr>
      </w:pPr>
      <w:r>
        <w:rPr>
          <w:i/>
          <w:sz w:val="32"/>
        </w:rPr>
        <w:t xml:space="preserve">   </w:t>
      </w:r>
      <w:r w:rsidR="00A33521">
        <w:rPr>
          <w:i/>
          <w:sz w:val="32"/>
        </w:rPr>
        <w:t xml:space="preserve">                                                                     </w:t>
      </w:r>
      <w:r>
        <w:rPr>
          <w:i/>
          <w:sz w:val="32"/>
        </w:rPr>
        <w:t xml:space="preserve">  </w:t>
      </w:r>
      <w:r w:rsidR="007D0B8C">
        <w:rPr>
          <w:i/>
          <w:sz w:val="32"/>
        </w:rPr>
        <w:t xml:space="preserve">Dr. Cláudio Oppenheimer                 </w:t>
      </w:r>
    </w:p>
    <w:p w:rsidR="0052744F" w:rsidRPr="00D06741" w:rsidRDefault="00D06741" w:rsidP="007D0B8C">
      <w:pPr>
        <w:ind w:right="-99"/>
        <w:jc w:val="both"/>
        <w:rPr>
          <w:sz w:val="24"/>
          <w:szCs w:val="24"/>
        </w:rPr>
      </w:pPr>
      <w:r>
        <w:rPr>
          <w:i/>
          <w:sz w:val="24"/>
          <w:szCs w:val="24"/>
        </w:rPr>
        <w:t xml:space="preserve">   </w:t>
      </w:r>
      <w:r w:rsidR="00A33521">
        <w:rPr>
          <w:i/>
          <w:sz w:val="24"/>
          <w:szCs w:val="24"/>
        </w:rPr>
        <w:t xml:space="preserve">                                                                                             </w:t>
      </w:r>
      <w:r>
        <w:rPr>
          <w:i/>
          <w:sz w:val="24"/>
          <w:szCs w:val="24"/>
        </w:rPr>
        <w:t xml:space="preserve">    </w:t>
      </w:r>
      <w:r w:rsidRPr="00D06741">
        <w:rPr>
          <w:i/>
          <w:sz w:val="24"/>
          <w:szCs w:val="24"/>
        </w:rPr>
        <w:t>CRMSP:62357</w:t>
      </w:r>
      <w:r w:rsidR="007D0B8C" w:rsidRPr="00D06741">
        <w:rPr>
          <w:i/>
          <w:sz w:val="24"/>
          <w:szCs w:val="24"/>
        </w:rPr>
        <w:t xml:space="preserve">   CRM</w:t>
      </w:r>
      <w:r w:rsidRPr="00D06741">
        <w:rPr>
          <w:i/>
          <w:sz w:val="24"/>
          <w:szCs w:val="24"/>
        </w:rPr>
        <w:t>DF</w:t>
      </w:r>
      <w:r w:rsidR="007D0B8C" w:rsidRPr="00D06741">
        <w:rPr>
          <w:i/>
          <w:sz w:val="24"/>
          <w:szCs w:val="24"/>
        </w:rPr>
        <w:t>:11095</w:t>
      </w:r>
    </w:p>
    <w:sectPr w:rsidR="0052744F" w:rsidRPr="00D06741" w:rsidSect="00AB206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7E2D" w:rsidRDefault="00FB7E2D">
      <w:r>
        <w:separator/>
      </w:r>
    </w:p>
  </w:endnote>
  <w:endnote w:type="continuationSeparator" w:id="0">
    <w:p w:rsidR="00FB7E2D" w:rsidRDefault="00FB7E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Rounded MT Bold">
    <w:altName w:val="Calibri"/>
    <w:charset w:val="00"/>
    <w:family w:val="swiss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A33521" w:rsidRDefault="00FB7E2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A33521" w:rsidRPr="00CC1C16">
        <w:rPr>
          <w:rStyle w:val="Hyperlink"/>
          <w:b/>
        </w:rPr>
        <w:t>www.neurofis.com.br</w:t>
      </w:r>
    </w:hyperlink>
    <w:r w:rsidR="00A33521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7E2D" w:rsidRDefault="00FB7E2D">
      <w:r>
        <w:separator/>
      </w:r>
    </w:p>
  </w:footnote>
  <w:footnote w:type="continuationSeparator" w:id="0">
    <w:p w:rsidR="00FB7E2D" w:rsidRDefault="00FB7E2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1672"/>
    <w:rsid w:val="0000245F"/>
    <w:rsid w:val="000041B0"/>
    <w:rsid w:val="00004AF5"/>
    <w:rsid w:val="00005E0A"/>
    <w:rsid w:val="00006D4D"/>
    <w:rsid w:val="00006E70"/>
    <w:rsid w:val="0001141C"/>
    <w:rsid w:val="00013D6B"/>
    <w:rsid w:val="00014044"/>
    <w:rsid w:val="000144F5"/>
    <w:rsid w:val="00016B65"/>
    <w:rsid w:val="00020798"/>
    <w:rsid w:val="00020F29"/>
    <w:rsid w:val="0003101D"/>
    <w:rsid w:val="0003204B"/>
    <w:rsid w:val="0003595B"/>
    <w:rsid w:val="00042AF5"/>
    <w:rsid w:val="00050923"/>
    <w:rsid w:val="00053562"/>
    <w:rsid w:val="000745F5"/>
    <w:rsid w:val="00077A2C"/>
    <w:rsid w:val="000818D7"/>
    <w:rsid w:val="00082A5F"/>
    <w:rsid w:val="00083004"/>
    <w:rsid w:val="00084B13"/>
    <w:rsid w:val="000872E3"/>
    <w:rsid w:val="0009179C"/>
    <w:rsid w:val="00095091"/>
    <w:rsid w:val="000A3311"/>
    <w:rsid w:val="000B036F"/>
    <w:rsid w:val="000B0F05"/>
    <w:rsid w:val="000C0222"/>
    <w:rsid w:val="000C5745"/>
    <w:rsid w:val="000D178A"/>
    <w:rsid w:val="000E78C2"/>
    <w:rsid w:val="000F5A84"/>
    <w:rsid w:val="000F741D"/>
    <w:rsid w:val="000F74F5"/>
    <w:rsid w:val="00100387"/>
    <w:rsid w:val="001058A5"/>
    <w:rsid w:val="00107560"/>
    <w:rsid w:val="00114A78"/>
    <w:rsid w:val="00124C32"/>
    <w:rsid w:val="001259F1"/>
    <w:rsid w:val="00135C5D"/>
    <w:rsid w:val="00142293"/>
    <w:rsid w:val="0014495E"/>
    <w:rsid w:val="00144AD0"/>
    <w:rsid w:val="00144F72"/>
    <w:rsid w:val="00146DA5"/>
    <w:rsid w:val="00175A1B"/>
    <w:rsid w:val="00175D46"/>
    <w:rsid w:val="001855DB"/>
    <w:rsid w:val="001865D6"/>
    <w:rsid w:val="00187855"/>
    <w:rsid w:val="001A3AD2"/>
    <w:rsid w:val="001B2137"/>
    <w:rsid w:val="001D3E73"/>
    <w:rsid w:val="001D52D8"/>
    <w:rsid w:val="001D59AF"/>
    <w:rsid w:val="001E51C7"/>
    <w:rsid w:val="001E6B2E"/>
    <w:rsid w:val="001F1BA4"/>
    <w:rsid w:val="001F1F46"/>
    <w:rsid w:val="001F2B19"/>
    <w:rsid w:val="001F2D1D"/>
    <w:rsid w:val="001F360C"/>
    <w:rsid w:val="001F3A0B"/>
    <w:rsid w:val="001F52C3"/>
    <w:rsid w:val="001F5D63"/>
    <w:rsid w:val="0020003D"/>
    <w:rsid w:val="00206D90"/>
    <w:rsid w:val="002107E1"/>
    <w:rsid w:val="002202C3"/>
    <w:rsid w:val="00220FF2"/>
    <w:rsid w:val="00224100"/>
    <w:rsid w:val="00224EDC"/>
    <w:rsid w:val="00236E7D"/>
    <w:rsid w:val="00240151"/>
    <w:rsid w:val="00245475"/>
    <w:rsid w:val="00245945"/>
    <w:rsid w:val="0025411B"/>
    <w:rsid w:val="00254FC0"/>
    <w:rsid w:val="00262DEB"/>
    <w:rsid w:val="002634E6"/>
    <w:rsid w:val="00263E1C"/>
    <w:rsid w:val="00266A38"/>
    <w:rsid w:val="00267C05"/>
    <w:rsid w:val="00287988"/>
    <w:rsid w:val="002905A2"/>
    <w:rsid w:val="002908C5"/>
    <w:rsid w:val="002976C2"/>
    <w:rsid w:val="002A2BAD"/>
    <w:rsid w:val="002A52F9"/>
    <w:rsid w:val="002B06B4"/>
    <w:rsid w:val="002B5981"/>
    <w:rsid w:val="002B5CC3"/>
    <w:rsid w:val="002D2A45"/>
    <w:rsid w:val="002E0DB0"/>
    <w:rsid w:val="002E454E"/>
    <w:rsid w:val="002F1386"/>
    <w:rsid w:val="00301A32"/>
    <w:rsid w:val="00303485"/>
    <w:rsid w:val="00303596"/>
    <w:rsid w:val="00314D43"/>
    <w:rsid w:val="0031588F"/>
    <w:rsid w:val="00315F6E"/>
    <w:rsid w:val="003245C0"/>
    <w:rsid w:val="003245C4"/>
    <w:rsid w:val="0032470F"/>
    <w:rsid w:val="00330624"/>
    <w:rsid w:val="003308B2"/>
    <w:rsid w:val="003309E0"/>
    <w:rsid w:val="00332BD3"/>
    <w:rsid w:val="00333BD1"/>
    <w:rsid w:val="00340053"/>
    <w:rsid w:val="00344506"/>
    <w:rsid w:val="00354971"/>
    <w:rsid w:val="00354D36"/>
    <w:rsid w:val="00357AEF"/>
    <w:rsid w:val="00362A13"/>
    <w:rsid w:val="00367148"/>
    <w:rsid w:val="00376308"/>
    <w:rsid w:val="003777C0"/>
    <w:rsid w:val="00377B40"/>
    <w:rsid w:val="0038397F"/>
    <w:rsid w:val="003871BE"/>
    <w:rsid w:val="00392C70"/>
    <w:rsid w:val="0039407A"/>
    <w:rsid w:val="003940A0"/>
    <w:rsid w:val="003A5A78"/>
    <w:rsid w:val="003A6B6E"/>
    <w:rsid w:val="003B04A2"/>
    <w:rsid w:val="003C1D17"/>
    <w:rsid w:val="003C367D"/>
    <w:rsid w:val="003D0CE1"/>
    <w:rsid w:val="003D4D5A"/>
    <w:rsid w:val="003E085D"/>
    <w:rsid w:val="003F122B"/>
    <w:rsid w:val="00401194"/>
    <w:rsid w:val="004048D1"/>
    <w:rsid w:val="00405684"/>
    <w:rsid w:val="0040587D"/>
    <w:rsid w:val="00405CA6"/>
    <w:rsid w:val="00411724"/>
    <w:rsid w:val="004136B8"/>
    <w:rsid w:val="004208BF"/>
    <w:rsid w:val="00420A83"/>
    <w:rsid w:val="0042645A"/>
    <w:rsid w:val="0043761A"/>
    <w:rsid w:val="004414CD"/>
    <w:rsid w:val="00442E7F"/>
    <w:rsid w:val="004468EE"/>
    <w:rsid w:val="00465176"/>
    <w:rsid w:val="004672ED"/>
    <w:rsid w:val="0047287B"/>
    <w:rsid w:val="00475FCB"/>
    <w:rsid w:val="00477DBE"/>
    <w:rsid w:val="004812A5"/>
    <w:rsid w:val="00490BEB"/>
    <w:rsid w:val="004A1FCE"/>
    <w:rsid w:val="004A2A98"/>
    <w:rsid w:val="004A73FF"/>
    <w:rsid w:val="004B0D7E"/>
    <w:rsid w:val="004C14A9"/>
    <w:rsid w:val="004C1BCF"/>
    <w:rsid w:val="004D0FA1"/>
    <w:rsid w:val="004D221D"/>
    <w:rsid w:val="004D7D6F"/>
    <w:rsid w:val="004E7EEB"/>
    <w:rsid w:val="004F3ECA"/>
    <w:rsid w:val="0050526D"/>
    <w:rsid w:val="00505B2A"/>
    <w:rsid w:val="00507673"/>
    <w:rsid w:val="00507D29"/>
    <w:rsid w:val="00512C88"/>
    <w:rsid w:val="005165FE"/>
    <w:rsid w:val="00520A8F"/>
    <w:rsid w:val="005213BA"/>
    <w:rsid w:val="0052245F"/>
    <w:rsid w:val="00526264"/>
    <w:rsid w:val="005263E8"/>
    <w:rsid w:val="0052744F"/>
    <w:rsid w:val="005419A6"/>
    <w:rsid w:val="005442A6"/>
    <w:rsid w:val="005449EE"/>
    <w:rsid w:val="00546F9E"/>
    <w:rsid w:val="00550BAA"/>
    <w:rsid w:val="00555085"/>
    <w:rsid w:val="0055596F"/>
    <w:rsid w:val="00563E7A"/>
    <w:rsid w:val="00566F64"/>
    <w:rsid w:val="00575183"/>
    <w:rsid w:val="00576B09"/>
    <w:rsid w:val="005839C1"/>
    <w:rsid w:val="00585C4C"/>
    <w:rsid w:val="005863E5"/>
    <w:rsid w:val="00592F3D"/>
    <w:rsid w:val="005A287F"/>
    <w:rsid w:val="005A4984"/>
    <w:rsid w:val="005A668C"/>
    <w:rsid w:val="005A67F2"/>
    <w:rsid w:val="005B254C"/>
    <w:rsid w:val="005B43C9"/>
    <w:rsid w:val="005B7AE0"/>
    <w:rsid w:val="005C7262"/>
    <w:rsid w:val="005D3641"/>
    <w:rsid w:val="005D6866"/>
    <w:rsid w:val="005E20E1"/>
    <w:rsid w:val="005E43DB"/>
    <w:rsid w:val="005F022F"/>
    <w:rsid w:val="005F2C7A"/>
    <w:rsid w:val="00600C6D"/>
    <w:rsid w:val="0061413D"/>
    <w:rsid w:val="00621A8E"/>
    <w:rsid w:val="00623EE0"/>
    <w:rsid w:val="006300B3"/>
    <w:rsid w:val="00630C31"/>
    <w:rsid w:val="00633EE9"/>
    <w:rsid w:val="006376F0"/>
    <w:rsid w:val="00646B8E"/>
    <w:rsid w:val="00654C3B"/>
    <w:rsid w:val="006568AE"/>
    <w:rsid w:val="006578B5"/>
    <w:rsid w:val="00660DF5"/>
    <w:rsid w:val="00664FE0"/>
    <w:rsid w:val="00667CD2"/>
    <w:rsid w:val="00675A9F"/>
    <w:rsid w:val="0068442C"/>
    <w:rsid w:val="0069325A"/>
    <w:rsid w:val="006954CE"/>
    <w:rsid w:val="006A282D"/>
    <w:rsid w:val="006A7017"/>
    <w:rsid w:val="006B0C92"/>
    <w:rsid w:val="006B2087"/>
    <w:rsid w:val="006B27FE"/>
    <w:rsid w:val="006B3237"/>
    <w:rsid w:val="006B4230"/>
    <w:rsid w:val="006C6E59"/>
    <w:rsid w:val="006E5E56"/>
    <w:rsid w:val="006F0CF6"/>
    <w:rsid w:val="006F1978"/>
    <w:rsid w:val="006F3394"/>
    <w:rsid w:val="006F5BED"/>
    <w:rsid w:val="006F66AD"/>
    <w:rsid w:val="007026E9"/>
    <w:rsid w:val="007113D8"/>
    <w:rsid w:val="00713237"/>
    <w:rsid w:val="00716894"/>
    <w:rsid w:val="00726BE8"/>
    <w:rsid w:val="00730E26"/>
    <w:rsid w:val="0073277D"/>
    <w:rsid w:val="00735E90"/>
    <w:rsid w:val="00742AC0"/>
    <w:rsid w:val="007522E3"/>
    <w:rsid w:val="00753C43"/>
    <w:rsid w:val="00753D6E"/>
    <w:rsid w:val="00761D10"/>
    <w:rsid w:val="00765F87"/>
    <w:rsid w:val="00770E91"/>
    <w:rsid w:val="00774C0D"/>
    <w:rsid w:val="00780271"/>
    <w:rsid w:val="007810B5"/>
    <w:rsid w:val="00790421"/>
    <w:rsid w:val="00792F2D"/>
    <w:rsid w:val="007A2392"/>
    <w:rsid w:val="007A663D"/>
    <w:rsid w:val="007B39EE"/>
    <w:rsid w:val="007B66A9"/>
    <w:rsid w:val="007C0DF4"/>
    <w:rsid w:val="007C5879"/>
    <w:rsid w:val="007D0B8C"/>
    <w:rsid w:val="007D7303"/>
    <w:rsid w:val="007E31C4"/>
    <w:rsid w:val="007E5122"/>
    <w:rsid w:val="007E7358"/>
    <w:rsid w:val="008043F0"/>
    <w:rsid w:val="00810302"/>
    <w:rsid w:val="00810E86"/>
    <w:rsid w:val="00813166"/>
    <w:rsid w:val="00816166"/>
    <w:rsid w:val="00822AC2"/>
    <w:rsid w:val="00825F3D"/>
    <w:rsid w:val="00826416"/>
    <w:rsid w:val="00830B18"/>
    <w:rsid w:val="00831217"/>
    <w:rsid w:val="00832D1C"/>
    <w:rsid w:val="00837449"/>
    <w:rsid w:val="00837C3A"/>
    <w:rsid w:val="0084120A"/>
    <w:rsid w:val="008569D9"/>
    <w:rsid w:val="008671C0"/>
    <w:rsid w:val="008671CD"/>
    <w:rsid w:val="00867383"/>
    <w:rsid w:val="0088584E"/>
    <w:rsid w:val="00886485"/>
    <w:rsid w:val="00892ED1"/>
    <w:rsid w:val="008A0141"/>
    <w:rsid w:val="008A2C3F"/>
    <w:rsid w:val="008A3D3F"/>
    <w:rsid w:val="008A47EA"/>
    <w:rsid w:val="008A4902"/>
    <w:rsid w:val="008A552A"/>
    <w:rsid w:val="008B10C0"/>
    <w:rsid w:val="008B1179"/>
    <w:rsid w:val="008B1371"/>
    <w:rsid w:val="008B3580"/>
    <w:rsid w:val="008B4803"/>
    <w:rsid w:val="008C588C"/>
    <w:rsid w:val="008D32F8"/>
    <w:rsid w:val="008D3DA8"/>
    <w:rsid w:val="008D4C31"/>
    <w:rsid w:val="008E2EA2"/>
    <w:rsid w:val="008F0255"/>
    <w:rsid w:val="008F14F0"/>
    <w:rsid w:val="009031FA"/>
    <w:rsid w:val="00906237"/>
    <w:rsid w:val="009144AE"/>
    <w:rsid w:val="00914774"/>
    <w:rsid w:val="00924B98"/>
    <w:rsid w:val="0092507D"/>
    <w:rsid w:val="00926DE0"/>
    <w:rsid w:val="00927362"/>
    <w:rsid w:val="009313A4"/>
    <w:rsid w:val="00936298"/>
    <w:rsid w:val="0093659B"/>
    <w:rsid w:val="00940F45"/>
    <w:rsid w:val="00946BC5"/>
    <w:rsid w:val="009517B6"/>
    <w:rsid w:val="00955F69"/>
    <w:rsid w:val="0096075C"/>
    <w:rsid w:val="00961996"/>
    <w:rsid w:val="00972240"/>
    <w:rsid w:val="00984B1C"/>
    <w:rsid w:val="00990492"/>
    <w:rsid w:val="00993217"/>
    <w:rsid w:val="00993A7D"/>
    <w:rsid w:val="00996EF8"/>
    <w:rsid w:val="009A029E"/>
    <w:rsid w:val="009A476B"/>
    <w:rsid w:val="009A4C9A"/>
    <w:rsid w:val="009B0C13"/>
    <w:rsid w:val="009B41E9"/>
    <w:rsid w:val="009B4B2D"/>
    <w:rsid w:val="009D2542"/>
    <w:rsid w:val="009D4AA8"/>
    <w:rsid w:val="009E2004"/>
    <w:rsid w:val="009E29B6"/>
    <w:rsid w:val="009E6C79"/>
    <w:rsid w:val="009F26D5"/>
    <w:rsid w:val="009F2D95"/>
    <w:rsid w:val="00A01D0D"/>
    <w:rsid w:val="00A02D8B"/>
    <w:rsid w:val="00A0400A"/>
    <w:rsid w:val="00A04838"/>
    <w:rsid w:val="00A1215B"/>
    <w:rsid w:val="00A13344"/>
    <w:rsid w:val="00A13985"/>
    <w:rsid w:val="00A16766"/>
    <w:rsid w:val="00A21191"/>
    <w:rsid w:val="00A26547"/>
    <w:rsid w:val="00A33521"/>
    <w:rsid w:val="00A344C0"/>
    <w:rsid w:val="00A3481C"/>
    <w:rsid w:val="00A355F3"/>
    <w:rsid w:val="00A3694A"/>
    <w:rsid w:val="00A45DD5"/>
    <w:rsid w:val="00A47ADE"/>
    <w:rsid w:val="00A542E3"/>
    <w:rsid w:val="00A65A63"/>
    <w:rsid w:val="00A66846"/>
    <w:rsid w:val="00A71A9A"/>
    <w:rsid w:val="00A7250E"/>
    <w:rsid w:val="00A74FEF"/>
    <w:rsid w:val="00A7718D"/>
    <w:rsid w:val="00A811A7"/>
    <w:rsid w:val="00A816DF"/>
    <w:rsid w:val="00A85490"/>
    <w:rsid w:val="00A86281"/>
    <w:rsid w:val="00A93234"/>
    <w:rsid w:val="00A9531A"/>
    <w:rsid w:val="00AA11B7"/>
    <w:rsid w:val="00AA2E3E"/>
    <w:rsid w:val="00AA620A"/>
    <w:rsid w:val="00AB206D"/>
    <w:rsid w:val="00AB3C8E"/>
    <w:rsid w:val="00AB7142"/>
    <w:rsid w:val="00AC2D65"/>
    <w:rsid w:val="00AC5198"/>
    <w:rsid w:val="00AD381E"/>
    <w:rsid w:val="00AD6DF3"/>
    <w:rsid w:val="00AE1956"/>
    <w:rsid w:val="00AE296C"/>
    <w:rsid w:val="00AE377A"/>
    <w:rsid w:val="00AE52A2"/>
    <w:rsid w:val="00AF43B8"/>
    <w:rsid w:val="00AF7682"/>
    <w:rsid w:val="00B00FFD"/>
    <w:rsid w:val="00B0341F"/>
    <w:rsid w:val="00B05EF5"/>
    <w:rsid w:val="00B11CCC"/>
    <w:rsid w:val="00B17134"/>
    <w:rsid w:val="00B20C31"/>
    <w:rsid w:val="00B20FB6"/>
    <w:rsid w:val="00B21EAA"/>
    <w:rsid w:val="00B26C8D"/>
    <w:rsid w:val="00B26DAB"/>
    <w:rsid w:val="00B26EB2"/>
    <w:rsid w:val="00B274CC"/>
    <w:rsid w:val="00B35C2B"/>
    <w:rsid w:val="00B42557"/>
    <w:rsid w:val="00B440D0"/>
    <w:rsid w:val="00B44D11"/>
    <w:rsid w:val="00B4775F"/>
    <w:rsid w:val="00B52D2B"/>
    <w:rsid w:val="00B56EEE"/>
    <w:rsid w:val="00B60DF8"/>
    <w:rsid w:val="00B620BF"/>
    <w:rsid w:val="00B632F2"/>
    <w:rsid w:val="00B66DF0"/>
    <w:rsid w:val="00B67674"/>
    <w:rsid w:val="00B77243"/>
    <w:rsid w:val="00B850E3"/>
    <w:rsid w:val="00B904C2"/>
    <w:rsid w:val="00B94F46"/>
    <w:rsid w:val="00BA5F9E"/>
    <w:rsid w:val="00BB024C"/>
    <w:rsid w:val="00BB6F3A"/>
    <w:rsid w:val="00BB7A76"/>
    <w:rsid w:val="00BC08BB"/>
    <w:rsid w:val="00BC1AA9"/>
    <w:rsid w:val="00BC1D3F"/>
    <w:rsid w:val="00BC4878"/>
    <w:rsid w:val="00BC4E84"/>
    <w:rsid w:val="00BC5A9C"/>
    <w:rsid w:val="00BD15FD"/>
    <w:rsid w:val="00BD186D"/>
    <w:rsid w:val="00BD194F"/>
    <w:rsid w:val="00BD3018"/>
    <w:rsid w:val="00BE0600"/>
    <w:rsid w:val="00BF3080"/>
    <w:rsid w:val="00BF6033"/>
    <w:rsid w:val="00BF7FDD"/>
    <w:rsid w:val="00C060B7"/>
    <w:rsid w:val="00C064B5"/>
    <w:rsid w:val="00C16D32"/>
    <w:rsid w:val="00C17882"/>
    <w:rsid w:val="00C22593"/>
    <w:rsid w:val="00C236FF"/>
    <w:rsid w:val="00C26668"/>
    <w:rsid w:val="00C27673"/>
    <w:rsid w:val="00C40558"/>
    <w:rsid w:val="00C40E35"/>
    <w:rsid w:val="00C47000"/>
    <w:rsid w:val="00C56C1A"/>
    <w:rsid w:val="00C63174"/>
    <w:rsid w:val="00C73030"/>
    <w:rsid w:val="00C85A47"/>
    <w:rsid w:val="00C878A7"/>
    <w:rsid w:val="00C913F6"/>
    <w:rsid w:val="00C91C6A"/>
    <w:rsid w:val="00C9222E"/>
    <w:rsid w:val="00C93610"/>
    <w:rsid w:val="00C97047"/>
    <w:rsid w:val="00CA3878"/>
    <w:rsid w:val="00CA39D0"/>
    <w:rsid w:val="00CB36BC"/>
    <w:rsid w:val="00CB41FA"/>
    <w:rsid w:val="00CB7164"/>
    <w:rsid w:val="00CC3F93"/>
    <w:rsid w:val="00CC5082"/>
    <w:rsid w:val="00CC5B72"/>
    <w:rsid w:val="00CD03EE"/>
    <w:rsid w:val="00CD0A3C"/>
    <w:rsid w:val="00CF0596"/>
    <w:rsid w:val="00CF6962"/>
    <w:rsid w:val="00D00824"/>
    <w:rsid w:val="00D01B41"/>
    <w:rsid w:val="00D03396"/>
    <w:rsid w:val="00D0625E"/>
    <w:rsid w:val="00D06741"/>
    <w:rsid w:val="00D104BB"/>
    <w:rsid w:val="00D10C62"/>
    <w:rsid w:val="00D12EA5"/>
    <w:rsid w:val="00D1326F"/>
    <w:rsid w:val="00D14F17"/>
    <w:rsid w:val="00D24204"/>
    <w:rsid w:val="00D43772"/>
    <w:rsid w:val="00D47DE6"/>
    <w:rsid w:val="00D51F45"/>
    <w:rsid w:val="00D5279D"/>
    <w:rsid w:val="00D576AE"/>
    <w:rsid w:val="00D8074B"/>
    <w:rsid w:val="00D83A7A"/>
    <w:rsid w:val="00D9064B"/>
    <w:rsid w:val="00D910AF"/>
    <w:rsid w:val="00D94C8E"/>
    <w:rsid w:val="00DA305B"/>
    <w:rsid w:val="00DA6B27"/>
    <w:rsid w:val="00DB0F95"/>
    <w:rsid w:val="00DB6503"/>
    <w:rsid w:val="00DC2647"/>
    <w:rsid w:val="00DC383D"/>
    <w:rsid w:val="00DC7248"/>
    <w:rsid w:val="00DD0F55"/>
    <w:rsid w:val="00DD19D7"/>
    <w:rsid w:val="00DD45F2"/>
    <w:rsid w:val="00DD6A7F"/>
    <w:rsid w:val="00DF262D"/>
    <w:rsid w:val="00DF31D9"/>
    <w:rsid w:val="00DF4647"/>
    <w:rsid w:val="00DF50B5"/>
    <w:rsid w:val="00E021A3"/>
    <w:rsid w:val="00E02E12"/>
    <w:rsid w:val="00E02EAB"/>
    <w:rsid w:val="00E03032"/>
    <w:rsid w:val="00E05BB9"/>
    <w:rsid w:val="00E1067F"/>
    <w:rsid w:val="00E10756"/>
    <w:rsid w:val="00E14107"/>
    <w:rsid w:val="00E14908"/>
    <w:rsid w:val="00E152EF"/>
    <w:rsid w:val="00E16D29"/>
    <w:rsid w:val="00E2092F"/>
    <w:rsid w:val="00E209B6"/>
    <w:rsid w:val="00E2223A"/>
    <w:rsid w:val="00E25B55"/>
    <w:rsid w:val="00E261BD"/>
    <w:rsid w:val="00E261C5"/>
    <w:rsid w:val="00E26A25"/>
    <w:rsid w:val="00E31A69"/>
    <w:rsid w:val="00E324C2"/>
    <w:rsid w:val="00E33A38"/>
    <w:rsid w:val="00E34C30"/>
    <w:rsid w:val="00E350F8"/>
    <w:rsid w:val="00E37819"/>
    <w:rsid w:val="00E419D6"/>
    <w:rsid w:val="00E52085"/>
    <w:rsid w:val="00E523AB"/>
    <w:rsid w:val="00E56E9B"/>
    <w:rsid w:val="00E775E4"/>
    <w:rsid w:val="00EC2878"/>
    <w:rsid w:val="00EC563B"/>
    <w:rsid w:val="00EC7465"/>
    <w:rsid w:val="00EC76CF"/>
    <w:rsid w:val="00ED2F17"/>
    <w:rsid w:val="00ED6C10"/>
    <w:rsid w:val="00EE0A1E"/>
    <w:rsid w:val="00EE3AB4"/>
    <w:rsid w:val="00EE4D6D"/>
    <w:rsid w:val="00EF5AF6"/>
    <w:rsid w:val="00F046EB"/>
    <w:rsid w:val="00F05F79"/>
    <w:rsid w:val="00F06F7C"/>
    <w:rsid w:val="00F102EE"/>
    <w:rsid w:val="00F1557A"/>
    <w:rsid w:val="00F256C5"/>
    <w:rsid w:val="00F277D8"/>
    <w:rsid w:val="00F27DBA"/>
    <w:rsid w:val="00F338B3"/>
    <w:rsid w:val="00F365E9"/>
    <w:rsid w:val="00F37179"/>
    <w:rsid w:val="00F37386"/>
    <w:rsid w:val="00F420B1"/>
    <w:rsid w:val="00F604CE"/>
    <w:rsid w:val="00F6293B"/>
    <w:rsid w:val="00F65A90"/>
    <w:rsid w:val="00F72ADA"/>
    <w:rsid w:val="00F7558F"/>
    <w:rsid w:val="00F7743C"/>
    <w:rsid w:val="00F82504"/>
    <w:rsid w:val="00F86742"/>
    <w:rsid w:val="00F8794E"/>
    <w:rsid w:val="00F87E81"/>
    <w:rsid w:val="00F91321"/>
    <w:rsid w:val="00FA66E3"/>
    <w:rsid w:val="00FB2E5E"/>
    <w:rsid w:val="00FB4E66"/>
    <w:rsid w:val="00FB566A"/>
    <w:rsid w:val="00FB7E2D"/>
    <w:rsid w:val="00FD018D"/>
    <w:rsid w:val="00FD1FF6"/>
    <w:rsid w:val="00FD507B"/>
    <w:rsid w:val="00FE01EC"/>
    <w:rsid w:val="00FE0B86"/>
    <w:rsid w:val="00FE0CF2"/>
    <w:rsid w:val="00FF7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3352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273</TotalTime>
  <Pages>1</Pages>
  <Words>175</Words>
  <Characters>998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278</cp:revision>
  <cp:lastPrinted>2019-03-25T16:16:00Z</cp:lastPrinted>
  <dcterms:created xsi:type="dcterms:W3CDTF">2016-08-19T21:06:00Z</dcterms:created>
  <dcterms:modified xsi:type="dcterms:W3CDTF">2022-06-17T21:11:00Z</dcterms:modified>
</cp:coreProperties>
</file>