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790DC4" w:rsidRPr="00790DC4" w:rsidRDefault="00790DC4" w:rsidP="00790DC4">
      <w:pPr>
        <w:rPr>
          <w:sz w:val="32"/>
        </w:rPr>
      </w:pPr>
      <w:r w:rsidRPr="00790DC4">
        <w:rPr>
          <w:sz w:val="32"/>
        </w:rPr>
        <w:t xml:space="preserve">PACIENTE: </w:t>
      </w:r>
      <w:r w:rsidR="00A273FE" w:rsidRPr="00A273FE">
        <w:rPr>
          <w:sz w:val="32"/>
        </w:rPr>
        <w:t>Crislayne Rodrigues Dourado</w:t>
      </w:r>
    </w:p>
    <w:p w:rsidR="00790DC4" w:rsidRPr="00790DC4" w:rsidRDefault="00790DC4" w:rsidP="00790DC4">
      <w:pPr>
        <w:rPr>
          <w:sz w:val="32"/>
        </w:rPr>
      </w:pPr>
      <w:r w:rsidRPr="00790DC4">
        <w:rPr>
          <w:sz w:val="32"/>
        </w:rPr>
        <w:t xml:space="preserve">IDADE: </w:t>
      </w:r>
      <w:r w:rsidR="00A273FE">
        <w:rPr>
          <w:sz w:val="32"/>
        </w:rPr>
        <w:t>28</w:t>
      </w:r>
      <w:r w:rsidRPr="00790DC4">
        <w:rPr>
          <w:sz w:val="32"/>
        </w:rPr>
        <w:t xml:space="preserve"> anos SEXO: </w:t>
      </w:r>
      <w:r w:rsidR="00A273FE">
        <w:rPr>
          <w:sz w:val="32"/>
        </w:rPr>
        <w:t>F</w:t>
      </w:r>
      <w:bookmarkStart w:id="0" w:name="_GoBack"/>
      <w:bookmarkEnd w:id="0"/>
      <w:r w:rsidRPr="00790DC4">
        <w:rPr>
          <w:sz w:val="32"/>
        </w:rPr>
        <w:t xml:space="preserve">                     </w:t>
      </w:r>
    </w:p>
    <w:p w:rsidR="000D278F" w:rsidRDefault="00790DC4" w:rsidP="00790DC4">
      <w:pPr>
        <w:rPr>
          <w:sz w:val="32"/>
        </w:rPr>
      </w:pPr>
      <w:r w:rsidRPr="00790DC4">
        <w:rPr>
          <w:sz w:val="32"/>
        </w:rPr>
        <w:t>DATA DO EXAME:1</w:t>
      </w:r>
      <w:r w:rsidR="00A23FCD">
        <w:rPr>
          <w:sz w:val="32"/>
        </w:rPr>
        <w:t>7</w:t>
      </w:r>
      <w:r w:rsidRPr="00790DC4">
        <w:rPr>
          <w:sz w:val="32"/>
        </w:rPr>
        <w:t xml:space="preserve"> jun. 22</w:t>
      </w:r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763EF" w:rsidRDefault="00C763EF">
      <w:r>
        <w:separator/>
      </w:r>
    </w:p>
  </w:endnote>
  <w:endnote w:type="continuationSeparator" w:id="0">
    <w:p w:rsidR="00C763EF" w:rsidRDefault="00C763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763EF" w:rsidRDefault="00C763EF">
      <w:r>
        <w:separator/>
      </w:r>
    </w:p>
  </w:footnote>
  <w:footnote w:type="continuationSeparator" w:id="0">
    <w:p w:rsidR="00C763EF" w:rsidRDefault="00C763E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59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9D2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787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3AE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950"/>
    <w:rsid w:val="00B71188"/>
    <w:rsid w:val="00B71F17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087"/>
    <w:rsid w:val="00C763EF"/>
    <w:rsid w:val="00C764C0"/>
    <w:rsid w:val="00C76C32"/>
    <w:rsid w:val="00C770D8"/>
    <w:rsid w:val="00C7719B"/>
    <w:rsid w:val="00C775F6"/>
    <w:rsid w:val="00C7796F"/>
    <w:rsid w:val="00C779B9"/>
    <w:rsid w:val="00C77F33"/>
    <w:rsid w:val="00C8106E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2D08"/>
    <w:rsid w:val="00D13176"/>
    <w:rsid w:val="00D13296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8F8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C65"/>
    <w:rsid w:val="00EA2FB8"/>
    <w:rsid w:val="00EA34E5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27907</TotalTime>
  <Pages>1</Pages>
  <Words>95</Words>
  <Characters>546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4240</cp:revision>
  <cp:lastPrinted>2022-03-24T14:28:00Z</cp:lastPrinted>
  <dcterms:created xsi:type="dcterms:W3CDTF">2016-03-08T22:17:00Z</dcterms:created>
  <dcterms:modified xsi:type="dcterms:W3CDTF">2022-06-17T18:58:00Z</dcterms:modified>
</cp:coreProperties>
</file>