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625036" w:rsidRPr="00625036">
        <w:rPr>
          <w:sz w:val="22"/>
        </w:rPr>
        <w:t>Ademir Adelino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625036">
        <w:rPr>
          <w:sz w:val="22"/>
        </w:rPr>
        <w:t>57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625036">
        <w:rPr>
          <w:sz w:val="22"/>
        </w:rPr>
        <w:t>DCL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D218D6">
        <w:rPr>
          <w:sz w:val="22"/>
        </w:rPr>
        <w:t>1</w:t>
      </w:r>
      <w:r w:rsidR="00B15B89">
        <w:rPr>
          <w:sz w:val="22"/>
        </w:rPr>
        <w:t>7</w:t>
      </w:r>
      <w:r w:rsidR="00C165E2">
        <w:rPr>
          <w:sz w:val="22"/>
        </w:rPr>
        <w:t xml:space="preserve"> jun.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B15B89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218D6">
        <w:t>9.6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218D6">
        <w:t>37.2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15B89">
        <w:rPr>
          <w:noProof/>
          <w:sz w:val="24"/>
        </w:rPr>
        <w:t>17 de junho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4C00" w:rsidRDefault="001D4C00">
      <w:r>
        <w:separator/>
      </w:r>
    </w:p>
  </w:endnote>
  <w:endnote w:type="continuationSeparator" w:id="0">
    <w:p w:rsidR="001D4C00" w:rsidRDefault="001D4C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D4C0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4C00" w:rsidRDefault="001D4C00">
      <w:r>
        <w:separator/>
      </w:r>
    </w:p>
  </w:footnote>
  <w:footnote w:type="continuationSeparator" w:id="0">
    <w:p w:rsidR="001D4C00" w:rsidRDefault="001D4C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4C00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50386</TotalTime>
  <Pages>1</Pages>
  <Words>264</Words>
  <Characters>1508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4319</cp:revision>
  <cp:lastPrinted>2022-03-24T14:28:00Z</cp:lastPrinted>
  <dcterms:created xsi:type="dcterms:W3CDTF">2016-03-08T22:06:00Z</dcterms:created>
  <dcterms:modified xsi:type="dcterms:W3CDTF">2022-06-17T15:12:00Z</dcterms:modified>
</cp:coreProperties>
</file>