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B15B89" w:rsidRPr="00B15B89">
        <w:rPr>
          <w:sz w:val="22"/>
        </w:rPr>
        <w:t>Adriana Jaqueline Jose Reis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743B4A">
        <w:rPr>
          <w:sz w:val="22"/>
        </w:rPr>
        <w:t>36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C10E26">
        <w:rPr>
          <w:sz w:val="22"/>
        </w:rPr>
        <w:t>Cefaleia</w:t>
      </w:r>
      <w:r w:rsidR="003F3627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D218D6">
        <w:rPr>
          <w:sz w:val="22"/>
        </w:rPr>
        <w:t>1</w:t>
      </w:r>
      <w:r w:rsidR="00B15B89">
        <w:rPr>
          <w:sz w:val="22"/>
        </w:rPr>
        <w:t>7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15B89">
        <w:rPr>
          <w:sz w:val="22"/>
        </w:rPr>
        <w:t>Ndn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218D6">
        <w:t>9.6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218D6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15B89">
        <w:rPr>
          <w:noProof/>
          <w:sz w:val="24"/>
        </w:rPr>
        <w:t>17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3504" w:rsidRDefault="00423504">
      <w:r>
        <w:separator/>
      </w:r>
    </w:p>
  </w:endnote>
  <w:endnote w:type="continuationSeparator" w:id="0">
    <w:p w:rsidR="00423504" w:rsidRDefault="00423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2350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3504" w:rsidRDefault="00423504">
      <w:r>
        <w:separator/>
      </w:r>
    </w:p>
  </w:footnote>
  <w:footnote w:type="continuationSeparator" w:id="0">
    <w:p w:rsidR="00423504" w:rsidRDefault="004235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504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50385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4316</cp:revision>
  <cp:lastPrinted>2022-03-24T14:28:00Z</cp:lastPrinted>
  <dcterms:created xsi:type="dcterms:W3CDTF">2016-03-08T22:06:00Z</dcterms:created>
  <dcterms:modified xsi:type="dcterms:W3CDTF">2022-06-17T14:59:00Z</dcterms:modified>
</cp:coreProperties>
</file>