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90DC4" w:rsidRPr="00790DC4" w:rsidRDefault="00790DC4" w:rsidP="00790DC4">
      <w:pPr>
        <w:rPr>
          <w:sz w:val="32"/>
        </w:rPr>
      </w:pPr>
      <w:r w:rsidRPr="00790DC4">
        <w:rPr>
          <w:sz w:val="32"/>
        </w:rPr>
        <w:t>PACIENTE: Paula Marcely dos Santos Guimaras Barreiros</w:t>
      </w:r>
    </w:p>
    <w:p w:rsidR="00790DC4" w:rsidRPr="00790DC4" w:rsidRDefault="00790DC4" w:rsidP="00790DC4">
      <w:pPr>
        <w:rPr>
          <w:sz w:val="32"/>
        </w:rPr>
      </w:pPr>
      <w:r w:rsidRPr="00790DC4">
        <w:rPr>
          <w:sz w:val="32"/>
        </w:rPr>
        <w:t xml:space="preserve">IDADE: 36 anos SEXO: F                     </w:t>
      </w:r>
    </w:p>
    <w:p w:rsidR="000D278F" w:rsidRDefault="00790DC4" w:rsidP="00790DC4">
      <w:pPr>
        <w:rPr>
          <w:sz w:val="32"/>
        </w:rPr>
      </w:pPr>
      <w:r w:rsidRPr="00790DC4">
        <w:rPr>
          <w:sz w:val="32"/>
        </w:rPr>
        <w:t>DATA DO EXAME:15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CCC" w:rsidRDefault="00C43CCC">
      <w:r>
        <w:separator/>
      </w:r>
    </w:p>
  </w:endnote>
  <w:endnote w:type="continuationSeparator" w:id="0">
    <w:p w:rsidR="00C43CCC" w:rsidRDefault="00C43C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CCC" w:rsidRDefault="00C43CCC">
      <w:r>
        <w:separator/>
      </w:r>
    </w:p>
  </w:footnote>
  <w:footnote w:type="continuationSeparator" w:id="0">
    <w:p w:rsidR="00C43CCC" w:rsidRDefault="00C43C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27905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4236</cp:revision>
  <cp:lastPrinted>2022-03-24T14:28:00Z</cp:lastPrinted>
  <dcterms:created xsi:type="dcterms:W3CDTF">2016-03-08T22:17:00Z</dcterms:created>
  <dcterms:modified xsi:type="dcterms:W3CDTF">2022-06-15T20:50:00Z</dcterms:modified>
</cp:coreProperties>
</file>