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F452C" w:rsidRPr="00AF452C">
        <w:rPr>
          <w:sz w:val="22"/>
        </w:rPr>
        <w:t>Milton Cordova Junior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F452C">
        <w:rPr>
          <w:sz w:val="22"/>
        </w:rPr>
        <w:t>62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F452C">
        <w:rPr>
          <w:sz w:val="22"/>
        </w:rPr>
        <w:t>Declinio cognitivo</w:t>
      </w:r>
      <w:bookmarkStart w:id="0" w:name="_GoBack"/>
      <w:bookmarkEnd w:id="0"/>
      <w:r w:rsidR="003F3627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5E3BAA">
        <w:rPr>
          <w:sz w:val="22"/>
        </w:rPr>
        <w:t>4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E3BAA">
        <w:rPr>
          <w:noProof/>
          <w:sz w:val="24"/>
        </w:rPr>
        <w:t>14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059" w:rsidRDefault="000F1059">
      <w:r>
        <w:separator/>
      </w:r>
    </w:p>
  </w:endnote>
  <w:endnote w:type="continuationSeparator" w:id="0">
    <w:p w:rsidR="000F1059" w:rsidRDefault="000F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F105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059" w:rsidRDefault="000F1059">
      <w:r>
        <w:separator/>
      </w:r>
    </w:p>
  </w:footnote>
  <w:footnote w:type="continuationSeparator" w:id="0">
    <w:p w:rsidR="000F1059" w:rsidRDefault="000F10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059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50384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4311</cp:revision>
  <cp:lastPrinted>2022-03-24T14:28:00Z</cp:lastPrinted>
  <dcterms:created xsi:type="dcterms:W3CDTF">2016-03-08T22:06:00Z</dcterms:created>
  <dcterms:modified xsi:type="dcterms:W3CDTF">2022-06-14T21:44:00Z</dcterms:modified>
</cp:coreProperties>
</file>