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PACIENTE: </w:t>
      </w:r>
      <w:r w:rsidR="000F07FE" w:rsidRPr="000F07FE">
        <w:rPr>
          <w:sz w:val="32"/>
          <w:szCs w:val="32"/>
        </w:rPr>
        <w:t>Beatriz de Medeiros Silva</w:t>
      </w:r>
    </w:p>
    <w:p w:rsidR="006E240B" w:rsidRPr="006E240B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 xml:space="preserve">IDADE: </w:t>
      </w:r>
      <w:r w:rsidR="000F07FE">
        <w:rPr>
          <w:sz w:val="32"/>
          <w:szCs w:val="32"/>
        </w:rPr>
        <w:t>28</w:t>
      </w:r>
      <w:bookmarkStart w:id="0" w:name="_GoBack"/>
      <w:bookmarkEnd w:id="0"/>
      <w:r w:rsidRPr="006E240B">
        <w:rPr>
          <w:sz w:val="32"/>
          <w:szCs w:val="32"/>
        </w:rPr>
        <w:t xml:space="preserve"> anos SEXO: F                     </w:t>
      </w:r>
    </w:p>
    <w:p w:rsidR="004930C6" w:rsidRDefault="006E240B" w:rsidP="006E240B">
      <w:pPr>
        <w:rPr>
          <w:sz w:val="32"/>
          <w:szCs w:val="32"/>
        </w:rPr>
      </w:pPr>
      <w:r w:rsidRPr="006E240B">
        <w:rPr>
          <w:sz w:val="32"/>
          <w:szCs w:val="32"/>
        </w:rPr>
        <w:t>DATA DO EXAME:</w:t>
      </w:r>
      <w:r w:rsidR="009301EA">
        <w:rPr>
          <w:sz w:val="32"/>
          <w:szCs w:val="32"/>
        </w:rPr>
        <w:t>13</w:t>
      </w:r>
      <w:r w:rsidRPr="006E240B">
        <w:rPr>
          <w:sz w:val="32"/>
          <w:szCs w:val="32"/>
        </w:rPr>
        <w:t xml:space="preserve"> jun. 22</w:t>
      </w:r>
    </w:p>
    <w:p w:rsidR="008524CA" w:rsidRDefault="008524CA" w:rsidP="008524CA">
      <w:pPr>
        <w:rPr>
          <w:sz w:val="32"/>
          <w:szCs w:val="32"/>
        </w:rPr>
      </w:pPr>
    </w:p>
    <w:p w:rsidR="004930C6" w:rsidRDefault="004930C6" w:rsidP="004930C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P300  com latências e amplitudes normais.</w:t>
      </w:r>
    </w:p>
    <w:p w:rsidR="00423D35" w:rsidRDefault="00423D35" w:rsidP="00423D35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CONCLUSÃO:</w:t>
      </w:r>
    </w:p>
    <w:p w:rsidR="00423D35" w:rsidRDefault="00423D35" w:rsidP="00423D35">
      <w:pPr>
        <w:rPr>
          <w:sz w:val="32"/>
        </w:rPr>
      </w:pPr>
      <w:r>
        <w:rPr>
          <w:sz w:val="32"/>
        </w:rPr>
        <w:t>Potencial evocado cognitivo dentro dos limites normais da variação.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C56725" w:rsidRDefault="00C5672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CD0806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CD0806" w:rsidRPr="00CD0806">
        <w:rPr>
          <w:i/>
          <w:sz w:val="22"/>
          <w:szCs w:val="22"/>
        </w:rPr>
        <w:t>CRMSP:62357</w:t>
      </w:r>
      <w:r w:rsidRPr="00CD0806">
        <w:rPr>
          <w:i/>
          <w:sz w:val="22"/>
          <w:szCs w:val="22"/>
        </w:rPr>
        <w:t xml:space="preserve">  CRM</w:t>
      </w:r>
      <w:r w:rsidR="00CD0806" w:rsidRPr="00CD0806">
        <w:rPr>
          <w:i/>
          <w:sz w:val="22"/>
          <w:szCs w:val="22"/>
        </w:rPr>
        <w:t>DF</w:t>
      </w:r>
      <w:r w:rsidRPr="00CD0806">
        <w:rPr>
          <w:i/>
          <w:sz w:val="22"/>
          <w:szCs w:val="22"/>
        </w:rPr>
        <w:t>:11095</w:t>
      </w:r>
      <w:r w:rsidR="0051093E" w:rsidRPr="00CD0806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F0E5D" w:rsidRDefault="008F0E5D">
      <w:r>
        <w:separator/>
      </w:r>
    </w:p>
  </w:endnote>
  <w:endnote w:type="continuationSeparator" w:id="0">
    <w:p w:rsidR="008F0E5D" w:rsidRDefault="008F0E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F0E5D" w:rsidRDefault="008F0E5D">
      <w:r>
        <w:separator/>
      </w:r>
    </w:p>
  </w:footnote>
  <w:footnote w:type="continuationSeparator" w:id="0">
    <w:p w:rsidR="008F0E5D" w:rsidRDefault="008F0E5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886"/>
    <w:rsid w:val="000008EA"/>
    <w:rsid w:val="0000176F"/>
    <w:rsid w:val="00001D07"/>
    <w:rsid w:val="00001EAF"/>
    <w:rsid w:val="00002252"/>
    <w:rsid w:val="00002E21"/>
    <w:rsid w:val="000034C4"/>
    <w:rsid w:val="00003879"/>
    <w:rsid w:val="00003E90"/>
    <w:rsid w:val="0000465E"/>
    <w:rsid w:val="0000491B"/>
    <w:rsid w:val="00005B2A"/>
    <w:rsid w:val="00005D97"/>
    <w:rsid w:val="0000658F"/>
    <w:rsid w:val="00006C89"/>
    <w:rsid w:val="00006DB9"/>
    <w:rsid w:val="000071AD"/>
    <w:rsid w:val="00010006"/>
    <w:rsid w:val="0001058F"/>
    <w:rsid w:val="00011663"/>
    <w:rsid w:val="00014A5E"/>
    <w:rsid w:val="00014CE9"/>
    <w:rsid w:val="000160DE"/>
    <w:rsid w:val="00016A14"/>
    <w:rsid w:val="00021753"/>
    <w:rsid w:val="0002376D"/>
    <w:rsid w:val="0002391F"/>
    <w:rsid w:val="0002419E"/>
    <w:rsid w:val="000251FD"/>
    <w:rsid w:val="000253DA"/>
    <w:rsid w:val="00025BE4"/>
    <w:rsid w:val="000261D2"/>
    <w:rsid w:val="0002725A"/>
    <w:rsid w:val="0002751E"/>
    <w:rsid w:val="0003005E"/>
    <w:rsid w:val="000302CF"/>
    <w:rsid w:val="000317CF"/>
    <w:rsid w:val="00032021"/>
    <w:rsid w:val="00032E2A"/>
    <w:rsid w:val="0003301F"/>
    <w:rsid w:val="00033115"/>
    <w:rsid w:val="00033691"/>
    <w:rsid w:val="000337D4"/>
    <w:rsid w:val="00035D68"/>
    <w:rsid w:val="00037840"/>
    <w:rsid w:val="0003789C"/>
    <w:rsid w:val="00037F50"/>
    <w:rsid w:val="00040A1E"/>
    <w:rsid w:val="0004129D"/>
    <w:rsid w:val="000418C6"/>
    <w:rsid w:val="000419C2"/>
    <w:rsid w:val="00042033"/>
    <w:rsid w:val="000436EB"/>
    <w:rsid w:val="00044523"/>
    <w:rsid w:val="000447E5"/>
    <w:rsid w:val="00045517"/>
    <w:rsid w:val="000457EA"/>
    <w:rsid w:val="00045FE5"/>
    <w:rsid w:val="00046BB1"/>
    <w:rsid w:val="00050635"/>
    <w:rsid w:val="00050728"/>
    <w:rsid w:val="000512B2"/>
    <w:rsid w:val="00051602"/>
    <w:rsid w:val="00051E2B"/>
    <w:rsid w:val="000526B8"/>
    <w:rsid w:val="00053429"/>
    <w:rsid w:val="000557AB"/>
    <w:rsid w:val="00055D01"/>
    <w:rsid w:val="00057178"/>
    <w:rsid w:val="00057498"/>
    <w:rsid w:val="0005778F"/>
    <w:rsid w:val="0006035D"/>
    <w:rsid w:val="00062BC2"/>
    <w:rsid w:val="000630F2"/>
    <w:rsid w:val="00063A82"/>
    <w:rsid w:val="00063C3E"/>
    <w:rsid w:val="00064663"/>
    <w:rsid w:val="00064A4A"/>
    <w:rsid w:val="0006518A"/>
    <w:rsid w:val="00065363"/>
    <w:rsid w:val="000657B5"/>
    <w:rsid w:val="00065AC0"/>
    <w:rsid w:val="000667B9"/>
    <w:rsid w:val="0006746C"/>
    <w:rsid w:val="00067992"/>
    <w:rsid w:val="00067C4E"/>
    <w:rsid w:val="00067F94"/>
    <w:rsid w:val="00070C12"/>
    <w:rsid w:val="00070D10"/>
    <w:rsid w:val="000715B3"/>
    <w:rsid w:val="00071786"/>
    <w:rsid w:val="00072C13"/>
    <w:rsid w:val="00073B38"/>
    <w:rsid w:val="00073E16"/>
    <w:rsid w:val="000743E0"/>
    <w:rsid w:val="00074916"/>
    <w:rsid w:val="00074A6D"/>
    <w:rsid w:val="00074AD1"/>
    <w:rsid w:val="00075B33"/>
    <w:rsid w:val="00076845"/>
    <w:rsid w:val="000776BA"/>
    <w:rsid w:val="00077753"/>
    <w:rsid w:val="00081250"/>
    <w:rsid w:val="000812CA"/>
    <w:rsid w:val="00081F59"/>
    <w:rsid w:val="00082524"/>
    <w:rsid w:val="00082E3E"/>
    <w:rsid w:val="00083ADE"/>
    <w:rsid w:val="00086989"/>
    <w:rsid w:val="000879E1"/>
    <w:rsid w:val="00087FDE"/>
    <w:rsid w:val="00090175"/>
    <w:rsid w:val="00090DAD"/>
    <w:rsid w:val="00091EFF"/>
    <w:rsid w:val="00093CB1"/>
    <w:rsid w:val="0009421F"/>
    <w:rsid w:val="000955D7"/>
    <w:rsid w:val="0009572C"/>
    <w:rsid w:val="00096235"/>
    <w:rsid w:val="00097812"/>
    <w:rsid w:val="000A0005"/>
    <w:rsid w:val="000A009D"/>
    <w:rsid w:val="000A0333"/>
    <w:rsid w:val="000A0DD3"/>
    <w:rsid w:val="000A16A6"/>
    <w:rsid w:val="000A1FA6"/>
    <w:rsid w:val="000A21D1"/>
    <w:rsid w:val="000A4205"/>
    <w:rsid w:val="000A46C3"/>
    <w:rsid w:val="000A5974"/>
    <w:rsid w:val="000B100E"/>
    <w:rsid w:val="000B16BC"/>
    <w:rsid w:val="000B2BB0"/>
    <w:rsid w:val="000B2CEA"/>
    <w:rsid w:val="000B2E8B"/>
    <w:rsid w:val="000B369F"/>
    <w:rsid w:val="000B38DB"/>
    <w:rsid w:val="000B485F"/>
    <w:rsid w:val="000B4967"/>
    <w:rsid w:val="000B4DCC"/>
    <w:rsid w:val="000B704D"/>
    <w:rsid w:val="000B72FD"/>
    <w:rsid w:val="000B7B6B"/>
    <w:rsid w:val="000C00D3"/>
    <w:rsid w:val="000C153B"/>
    <w:rsid w:val="000C42D4"/>
    <w:rsid w:val="000C4F8F"/>
    <w:rsid w:val="000C5990"/>
    <w:rsid w:val="000C5A0D"/>
    <w:rsid w:val="000C7636"/>
    <w:rsid w:val="000C787F"/>
    <w:rsid w:val="000D2744"/>
    <w:rsid w:val="000D33F8"/>
    <w:rsid w:val="000D3487"/>
    <w:rsid w:val="000D3557"/>
    <w:rsid w:val="000D40FF"/>
    <w:rsid w:val="000D4FAA"/>
    <w:rsid w:val="000D74A5"/>
    <w:rsid w:val="000D76C5"/>
    <w:rsid w:val="000D7B94"/>
    <w:rsid w:val="000E06D1"/>
    <w:rsid w:val="000E2FD8"/>
    <w:rsid w:val="000E527A"/>
    <w:rsid w:val="000E5D1F"/>
    <w:rsid w:val="000E6CA8"/>
    <w:rsid w:val="000E73F3"/>
    <w:rsid w:val="000E76E6"/>
    <w:rsid w:val="000E782C"/>
    <w:rsid w:val="000F0655"/>
    <w:rsid w:val="000F07FE"/>
    <w:rsid w:val="000F19D0"/>
    <w:rsid w:val="000F33EC"/>
    <w:rsid w:val="000F4229"/>
    <w:rsid w:val="000F528D"/>
    <w:rsid w:val="000F5333"/>
    <w:rsid w:val="000F63A8"/>
    <w:rsid w:val="000F70FC"/>
    <w:rsid w:val="000F77A1"/>
    <w:rsid w:val="00100323"/>
    <w:rsid w:val="00100674"/>
    <w:rsid w:val="00102622"/>
    <w:rsid w:val="00102808"/>
    <w:rsid w:val="00102A55"/>
    <w:rsid w:val="00102CDE"/>
    <w:rsid w:val="00103B48"/>
    <w:rsid w:val="00104285"/>
    <w:rsid w:val="00104578"/>
    <w:rsid w:val="00105077"/>
    <w:rsid w:val="001057C5"/>
    <w:rsid w:val="00106B3F"/>
    <w:rsid w:val="00107F3E"/>
    <w:rsid w:val="00110A22"/>
    <w:rsid w:val="001121BF"/>
    <w:rsid w:val="00112D6E"/>
    <w:rsid w:val="00113076"/>
    <w:rsid w:val="00114DA8"/>
    <w:rsid w:val="001154A3"/>
    <w:rsid w:val="00115EDB"/>
    <w:rsid w:val="00115F4D"/>
    <w:rsid w:val="00116114"/>
    <w:rsid w:val="001165C1"/>
    <w:rsid w:val="00120069"/>
    <w:rsid w:val="00121214"/>
    <w:rsid w:val="00121A90"/>
    <w:rsid w:val="001223A8"/>
    <w:rsid w:val="0012276C"/>
    <w:rsid w:val="0012301D"/>
    <w:rsid w:val="00124FB3"/>
    <w:rsid w:val="00126127"/>
    <w:rsid w:val="001262B4"/>
    <w:rsid w:val="00126EDC"/>
    <w:rsid w:val="00127045"/>
    <w:rsid w:val="00127525"/>
    <w:rsid w:val="001279DD"/>
    <w:rsid w:val="00127F84"/>
    <w:rsid w:val="00130A3A"/>
    <w:rsid w:val="0013196C"/>
    <w:rsid w:val="001338A9"/>
    <w:rsid w:val="00133F31"/>
    <w:rsid w:val="00134D6C"/>
    <w:rsid w:val="00135674"/>
    <w:rsid w:val="00135ACD"/>
    <w:rsid w:val="001367C7"/>
    <w:rsid w:val="0013680C"/>
    <w:rsid w:val="00141A9E"/>
    <w:rsid w:val="00141F70"/>
    <w:rsid w:val="00142054"/>
    <w:rsid w:val="001420A7"/>
    <w:rsid w:val="00142387"/>
    <w:rsid w:val="001433DA"/>
    <w:rsid w:val="001440A8"/>
    <w:rsid w:val="00144712"/>
    <w:rsid w:val="0014533C"/>
    <w:rsid w:val="00145866"/>
    <w:rsid w:val="001459C2"/>
    <w:rsid w:val="00145B61"/>
    <w:rsid w:val="001465F3"/>
    <w:rsid w:val="0014690B"/>
    <w:rsid w:val="00146A5B"/>
    <w:rsid w:val="001472B1"/>
    <w:rsid w:val="0015031B"/>
    <w:rsid w:val="00151D41"/>
    <w:rsid w:val="001521B4"/>
    <w:rsid w:val="001532A3"/>
    <w:rsid w:val="0015370D"/>
    <w:rsid w:val="00153F19"/>
    <w:rsid w:val="00154D10"/>
    <w:rsid w:val="0015529E"/>
    <w:rsid w:val="00155847"/>
    <w:rsid w:val="001564CB"/>
    <w:rsid w:val="00156BE8"/>
    <w:rsid w:val="001605CD"/>
    <w:rsid w:val="0016069D"/>
    <w:rsid w:val="001611DB"/>
    <w:rsid w:val="001644B5"/>
    <w:rsid w:val="00164C9E"/>
    <w:rsid w:val="0016509E"/>
    <w:rsid w:val="00165DE7"/>
    <w:rsid w:val="0016622B"/>
    <w:rsid w:val="00166764"/>
    <w:rsid w:val="001701C0"/>
    <w:rsid w:val="0017087E"/>
    <w:rsid w:val="001713E9"/>
    <w:rsid w:val="00171671"/>
    <w:rsid w:val="00172610"/>
    <w:rsid w:val="00172AC7"/>
    <w:rsid w:val="001735DD"/>
    <w:rsid w:val="00173996"/>
    <w:rsid w:val="001749CD"/>
    <w:rsid w:val="00175301"/>
    <w:rsid w:val="00175FE7"/>
    <w:rsid w:val="00176F13"/>
    <w:rsid w:val="001806DE"/>
    <w:rsid w:val="0018091D"/>
    <w:rsid w:val="001817A6"/>
    <w:rsid w:val="0018256B"/>
    <w:rsid w:val="0018272C"/>
    <w:rsid w:val="00183418"/>
    <w:rsid w:val="00185344"/>
    <w:rsid w:val="0018559D"/>
    <w:rsid w:val="00185DAA"/>
    <w:rsid w:val="001874EC"/>
    <w:rsid w:val="00192B25"/>
    <w:rsid w:val="001932AA"/>
    <w:rsid w:val="001932C5"/>
    <w:rsid w:val="00194EB1"/>
    <w:rsid w:val="00194F82"/>
    <w:rsid w:val="00196399"/>
    <w:rsid w:val="0019719E"/>
    <w:rsid w:val="00197FEA"/>
    <w:rsid w:val="001A008A"/>
    <w:rsid w:val="001A0117"/>
    <w:rsid w:val="001A2F0E"/>
    <w:rsid w:val="001A2F2D"/>
    <w:rsid w:val="001A2F63"/>
    <w:rsid w:val="001A3E59"/>
    <w:rsid w:val="001A3F59"/>
    <w:rsid w:val="001A4B3B"/>
    <w:rsid w:val="001A5284"/>
    <w:rsid w:val="001A5E1D"/>
    <w:rsid w:val="001A6325"/>
    <w:rsid w:val="001A7DBA"/>
    <w:rsid w:val="001B1922"/>
    <w:rsid w:val="001B1EBD"/>
    <w:rsid w:val="001B2412"/>
    <w:rsid w:val="001B3070"/>
    <w:rsid w:val="001B428D"/>
    <w:rsid w:val="001B5712"/>
    <w:rsid w:val="001B7179"/>
    <w:rsid w:val="001C07C2"/>
    <w:rsid w:val="001C21F2"/>
    <w:rsid w:val="001C31E0"/>
    <w:rsid w:val="001C34D2"/>
    <w:rsid w:val="001C3507"/>
    <w:rsid w:val="001C35CC"/>
    <w:rsid w:val="001C3904"/>
    <w:rsid w:val="001C4403"/>
    <w:rsid w:val="001C4789"/>
    <w:rsid w:val="001C708E"/>
    <w:rsid w:val="001C7A46"/>
    <w:rsid w:val="001D0184"/>
    <w:rsid w:val="001D02BC"/>
    <w:rsid w:val="001D1F92"/>
    <w:rsid w:val="001D2F85"/>
    <w:rsid w:val="001D4B19"/>
    <w:rsid w:val="001D503C"/>
    <w:rsid w:val="001D5E2B"/>
    <w:rsid w:val="001D643E"/>
    <w:rsid w:val="001D6771"/>
    <w:rsid w:val="001D6ED6"/>
    <w:rsid w:val="001D713B"/>
    <w:rsid w:val="001D7F13"/>
    <w:rsid w:val="001E0B9D"/>
    <w:rsid w:val="001E0FE7"/>
    <w:rsid w:val="001E1D2D"/>
    <w:rsid w:val="001E1FBE"/>
    <w:rsid w:val="001E2EA6"/>
    <w:rsid w:val="001E3B16"/>
    <w:rsid w:val="001E3C0E"/>
    <w:rsid w:val="001E3CCA"/>
    <w:rsid w:val="001E51AF"/>
    <w:rsid w:val="001E5743"/>
    <w:rsid w:val="001E5A73"/>
    <w:rsid w:val="001E6C62"/>
    <w:rsid w:val="001F0FA3"/>
    <w:rsid w:val="001F1766"/>
    <w:rsid w:val="001F1E87"/>
    <w:rsid w:val="001F312E"/>
    <w:rsid w:val="001F32A9"/>
    <w:rsid w:val="001F3F69"/>
    <w:rsid w:val="001F451A"/>
    <w:rsid w:val="001F4E1C"/>
    <w:rsid w:val="001F4F9B"/>
    <w:rsid w:val="001F5254"/>
    <w:rsid w:val="001F5344"/>
    <w:rsid w:val="001F57E0"/>
    <w:rsid w:val="001F5D5E"/>
    <w:rsid w:val="001F7911"/>
    <w:rsid w:val="00200AD0"/>
    <w:rsid w:val="00201267"/>
    <w:rsid w:val="00203589"/>
    <w:rsid w:val="002038DB"/>
    <w:rsid w:val="00203D4F"/>
    <w:rsid w:val="0020477F"/>
    <w:rsid w:val="00204E16"/>
    <w:rsid w:val="00204F6C"/>
    <w:rsid w:val="0020556E"/>
    <w:rsid w:val="002057EF"/>
    <w:rsid w:val="00205A69"/>
    <w:rsid w:val="00207B01"/>
    <w:rsid w:val="00210CB1"/>
    <w:rsid w:val="00213739"/>
    <w:rsid w:val="002137F3"/>
    <w:rsid w:val="0021489B"/>
    <w:rsid w:val="00215100"/>
    <w:rsid w:val="002151EB"/>
    <w:rsid w:val="002153AA"/>
    <w:rsid w:val="00215F88"/>
    <w:rsid w:val="00217369"/>
    <w:rsid w:val="00217BF4"/>
    <w:rsid w:val="00217DBD"/>
    <w:rsid w:val="00220178"/>
    <w:rsid w:val="00220A0E"/>
    <w:rsid w:val="00220A45"/>
    <w:rsid w:val="00221138"/>
    <w:rsid w:val="00224034"/>
    <w:rsid w:val="00224834"/>
    <w:rsid w:val="00224BF5"/>
    <w:rsid w:val="002254A5"/>
    <w:rsid w:val="0022570E"/>
    <w:rsid w:val="00226041"/>
    <w:rsid w:val="00226A23"/>
    <w:rsid w:val="002275BD"/>
    <w:rsid w:val="0023125B"/>
    <w:rsid w:val="002322AF"/>
    <w:rsid w:val="0023244B"/>
    <w:rsid w:val="00232D67"/>
    <w:rsid w:val="00233593"/>
    <w:rsid w:val="00233A29"/>
    <w:rsid w:val="00236111"/>
    <w:rsid w:val="00237459"/>
    <w:rsid w:val="002419B8"/>
    <w:rsid w:val="00241CFB"/>
    <w:rsid w:val="00242A4E"/>
    <w:rsid w:val="00242EB2"/>
    <w:rsid w:val="002452F0"/>
    <w:rsid w:val="0024572D"/>
    <w:rsid w:val="002460BA"/>
    <w:rsid w:val="00246746"/>
    <w:rsid w:val="00246CF2"/>
    <w:rsid w:val="00247247"/>
    <w:rsid w:val="0024734B"/>
    <w:rsid w:val="0025003B"/>
    <w:rsid w:val="00250627"/>
    <w:rsid w:val="00251CC6"/>
    <w:rsid w:val="0025223D"/>
    <w:rsid w:val="0025265F"/>
    <w:rsid w:val="00252A6D"/>
    <w:rsid w:val="00254BB5"/>
    <w:rsid w:val="002563C5"/>
    <w:rsid w:val="00256A33"/>
    <w:rsid w:val="002570E3"/>
    <w:rsid w:val="0025741A"/>
    <w:rsid w:val="00261BE5"/>
    <w:rsid w:val="0026301D"/>
    <w:rsid w:val="0026359E"/>
    <w:rsid w:val="00263BC2"/>
    <w:rsid w:val="002646C5"/>
    <w:rsid w:val="00264C25"/>
    <w:rsid w:val="0026524D"/>
    <w:rsid w:val="00270304"/>
    <w:rsid w:val="0027265D"/>
    <w:rsid w:val="002729F6"/>
    <w:rsid w:val="0027334E"/>
    <w:rsid w:val="00273B3D"/>
    <w:rsid w:val="00274040"/>
    <w:rsid w:val="00275888"/>
    <w:rsid w:val="00276947"/>
    <w:rsid w:val="002778AD"/>
    <w:rsid w:val="0027796C"/>
    <w:rsid w:val="00280DC4"/>
    <w:rsid w:val="0028122E"/>
    <w:rsid w:val="00282275"/>
    <w:rsid w:val="00282B2B"/>
    <w:rsid w:val="00283734"/>
    <w:rsid w:val="00286586"/>
    <w:rsid w:val="00286A69"/>
    <w:rsid w:val="00286B5E"/>
    <w:rsid w:val="002878BB"/>
    <w:rsid w:val="0028793A"/>
    <w:rsid w:val="002879E6"/>
    <w:rsid w:val="00290F66"/>
    <w:rsid w:val="00290FC4"/>
    <w:rsid w:val="00291120"/>
    <w:rsid w:val="0029151B"/>
    <w:rsid w:val="00291CF8"/>
    <w:rsid w:val="00291F15"/>
    <w:rsid w:val="002921C6"/>
    <w:rsid w:val="00293A1C"/>
    <w:rsid w:val="00293A95"/>
    <w:rsid w:val="00293B6F"/>
    <w:rsid w:val="002946AF"/>
    <w:rsid w:val="00295AA5"/>
    <w:rsid w:val="00296015"/>
    <w:rsid w:val="00296161"/>
    <w:rsid w:val="00296E61"/>
    <w:rsid w:val="002A0F65"/>
    <w:rsid w:val="002A1B60"/>
    <w:rsid w:val="002A1C65"/>
    <w:rsid w:val="002A3353"/>
    <w:rsid w:val="002A3836"/>
    <w:rsid w:val="002A447B"/>
    <w:rsid w:val="002A516D"/>
    <w:rsid w:val="002A598C"/>
    <w:rsid w:val="002A5D4E"/>
    <w:rsid w:val="002A60BD"/>
    <w:rsid w:val="002A610F"/>
    <w:rsid w:val="002A6757"/>
    <w:rsid w:val="002A6AC3"/>
    <w:rsid w:val="002B070B"/>
    <w:rsid w:val="002B079E"/>
    <w:rsid w:val="002B2D29"/>
    <w:rsid w:val="002B2F74"/>
    <w:rsid w:val="002B3B71"/>
    <w:rsid w:val="002B4888"/>
    <w:rsid w:val="002B59C9"/>
    <w:rsid w:val="002B677C"/>
    <w:rsid w:val="002B67A9"/>
    <w:rsid w:val="002B6E3A"/>
    <w:rsid w:val="002B6E9E"/>
    <w:rsid w:val="002C044B"/>
    <w:rsid w:val="002C0986"/>
    <w:rsid w:val="002C0E72"/>
    <w:rsid w:val="002C2A28"/>
    <w:rsid w:val="002C3035"/>
    <w:rsid w:val="002C4FFD"/>
    <w:rsid w:val="002C523B"/>
    <w:rsid w:val="002C7086"/>
    <w:rsid w:val="002D0649"/>
    <w:rsid w:val="002D0BCF"/>
    <w:rsid w:val="002D1416"/>
    <w:rsid w:val="002D1BDA"/>
    <w:rsid w:val="002D3065"/>
    <w:rsid w:val="002D3168"/>
    <w:rsid w:val="002D34EF"/>
    <w:rsid w:val="002D41E8"/>
    <w:rsid w:val="002D4A54"/>
    <w:rsid w:val="002D50FF"/>
    <w:rsid w:val="002D5E66"/>
    <w:rsid w:val="002D623D"/>
    <w:rsid w:val="002D6A28"/>
    <w:rsid w:val="002D708D"/>
    <w:rsid w:val="002D735F"/>
    <w:rsid w:val="002E1497"/>
    <w:rsid w:val="002E1FC2"/>
    <w:rsid w:val="002E28B0"/>
    <w:rsid w:val="002E2908"/>
    <w:rsid w:val="002E291C"/>
    <w:rsid w:val="002E5674"/>
    <w:rsid w:val="002E5EDB"/>
    <w:rsid w:val="002E6BD0"/>
    <w:rsid w:val="002E7688"/>
    <w:rsid w:val="002F00B0"/>
    <w:rsid w:val="002F13BB"/>
    <w:rsid w:val="002F1D38"/>
    <w:rsid w:val="002F250F"/>
    <w:rsid w:val="002F2686"/>
    <w:rsid w:val="002F29A3"/>
    <w:rsid w:val="002F2CF9"/>
    <w:rsid w:val="002F4E99"/>
    <w:rsid w:val="002F7586"/>
    <w:rsid w:val="002F787D"/>
    <w:rsid w:val="00302159"/>
    <w:rsid w:val="0030283C"/>
    <w:rsid w:val="00303B66"/>
    <w:rsid w:val="00304266"/>
    <w:rsid w:val="00305E18"/>
    <w:rsid w:val="0030645D"/>
    <w:rsid w:val="0030732D"/>
    <w:rsid w:val="00313331"/>
    <w:rsid w:val="003140AE"/>
    <w:rsid w:val="003144CC"/>
    <w:rsid w:val="00314AD9"/>
    <w:rsid w:val="00314E22"/>
    <w:rsid w:val="00315326"/>
    <w:rsid w:val="00315478"/>
    <w:rsid w:val="00315B9D"/>
    <w:rsid w:val="003163C2"/>
    <w:rsid w:val="00316AD6"/>
    <w:rsid w:val="00317139"/>
    <w:rsid w:val="00320242"/>
    <w:rsid w:val="00320423"/>
    <w:rsid w:val="003208E4"/>
    <w:rsid w:val="00321293"/>
    <w:rsid w:val="003214D1"/>
    <w:rsid w:val="003225ED"/>
    <w:rsid w:val="00322BC6"/>
    <w:rsid w:val="00322BD9"/>
    <w:rsid w:val="003233E8"/>
    <w:rsid w:val="00323578"/>
    <w:rsid w:val="0032603C"/>
    <w:rsid w:val="00327217"/>
    <w:rsid w:val="00327C86"/>
    <w:rsid w:val="003307F8"/>
    <w:rsid w:val="003313A2"/>
    <w:rsid w:val="00331C69"/>
    <w:rsid w:val="00332077"/>
    <w:rsid w:val="003320FA"/>
    <w:rsid w:val="00332394"/>
    <w:rsid w:val="00333269"/>
    <w:rsid w:val="003333C1"/>
    <w:rsid w:val="003342E5"/>
    <w:rsid w:val="00335B10"/>
    <w:rsid w:val="00335C2A"/>
    <w:rsid w:val="0033629E"/>
    <w:rsid w:val="00336442"/>
    <w:rsid w:val="00336912"/>
    <w:rsid w:val="00336B4D"/>
    <w:rsid w:val="00337698"/>
    <w:rsid w:val="003377DD"/>
    <w:rsid w:val="00340760"/>
    <w:rsid w:val="00341EE8"/>
    <w:rsid w:val="00341F7A"/>
    <w:rsid w:val="003420D2"/>
    <w:rsid w:val="00342C30"/>
    <w:rsid w:val="00343456"/>
    <w:rsid w:val="003436E1"/>
    <w:rsid w:val="00344A4F"/>
    <w:rsid w:val="003450EA"/>
    <w:rsid w:val="00346CFD"/>
    <w:rsid w:val="00350F31"/>
    <w:rsid w:val="0035262B"/>
    <w:rsid w:val="00352857"/>
    <w:rsid w:val="003530D3"/>
    <w:rsid w:val="003539C8"/>
    <w:rsid w:val="00353BF5"/>
    <w:rsid w:val="003542AD"/>
    <w:rsid w:val="003544C1"/>
    <w:rsid w:val="00354F96"/>
    <w:rsid w:val="00355147"/>
    <w:rsid w:val="003553EA"/>
    <w:rsid w:val="00355BB1"/>
    <w:rsid w:val="00355FB7"/>
    <w:rsid w:val="00356B32"/>
    <w:rsid w:val="00357E63"/>
    <w:rsid w:val="00360739"/>
    <w:rsid w:val="003607B6"/>
    <w:rsid w:val="00361BFE"/>
    <w:rsid w:val="00363752"/>
    <w:rsid w:val="00363F87"/>
    <w:rsid w:val="003646EF"/>
    <w:rsid w:val="00364D8A"/>
    <w:rsid w:val="00364F14"/>
    <w:rsid w:val="00365C75"/>
    <w:rsid w:val="00366172"/>
    <w:rsid w:val="0036623E"/>
    <w:rsid w:val="003665FE"/>
    <w:rsid w:val="0036702A"/>
    <w:rsid w:val="00367E0C"/>
    <w:rsid w:val="00371930"/>
    <w:rsid w:val="00371C90"/>
    <w:rsid w:val="003734F2"/>
    <w:rsid w:val="0037369D"/>
    <w:rsid w:val="0037377F"/>
    <w:rsid w:val="00375BA1"/>
    <w:rsid w:val="00376518"/>
    <w:rsid w:val="00376982"/>
    <w:rsid w:val="00377039"/>
    <w:rsid w:val="0037709E"/>
    <w:rsid w:val="00377595"/>
    <w:rsid w:val="003807D3"/>
    <w:rsid w:val="003809B6"/>
    <w:rsid w:val="0038151B"/>
    <w:rsid w:val="003815F5"/>
    <w:rsid w:val="00381DF3"/>
    <w:rsid w:val="00382C47"/>
    <w:rsid w:val="003867AB"/>
    <w:rsid w:val="00387547"/>
    <w:rsid w:val="00387EA0"/>
    <w:rsid w:val="003900E5"/>
    <w:rsid w:val="00391015"/>
    <w:rsid w:val="00391F7B"/>
    <w:rsid w:val="00393C16"/>
    <w:rsid w:val="00394271"/>
    <w:rsid w:val="00394317"/>
    <w:rsid w:val="00394BE7"/>
    <w:rsid w:val="00395B3F"/>
    <w:rsid w:val="00396B09"/>
    <w:rsid w:val="003A01D4"/>
    <w:rsid w:val="003A06E8"/>
    <w:rsid w:val="003A0F32"/>
    <w:rsid w:val="003A16D8"/>
    <w:rsid w:val="003A3220"/>
    <w:rsid w:val="003A3649"/>
    <w:rsid w:val="003A3951"/>
    <w:rsid w:val="003A4D1C"/>
    <w:rsid w:val="003A5646"/>
    <w:rsid w:val="003A56EE"/>
    <w:rsid w:val="003A57AA"/>
    <w:rsid w:val="003A5E92"/>
    <w:rsid w:val="003A6179"/>
    <w:rsid w:val="003A790C"/>
    <w:rsid w:val="003B018D"/>
    <w:rsid w:val="003B0695"/>
    <w:rsid w:val="003B0732"/>
    <w:rsid w:val="003B07A3"/>
    <w:rsid w:val="003B09A6"/>
    <w:rsid w:val="003B0F6E"/>
    <w:rsid w:val="003B1F83"/>
    <w:rsid w:val="003B1FD0"/>
    <w:rsid w:val="003B302C"/>
    <w:rsid w:val="003B373E"/>
    <w:rsid w:val="003B47E5"/>
    <w:rsid w:val="003B48B7"/>
    <w:rsid w:val="003B4EB0"/>
    <w:rsid w:val="003B4FB8"/>
    <w:rsid w:val="003B550C"/>
    <w:rsid w:val="003B5C7B"/>
    <w:rsid w:val="003B6377"/>
    <w:rsid w:val="003B6FA9"/>
    <w:rsid w:val="003B7392"/>
    <w:rsid w:val="003B79A9"/>
    <w:rsid w:val="003C132A"/>
    <w:rsid w:val="003C1614"/>
    <w:rsid w:val="003C1658"/>
    <w:rsid w:val="003C1DD7"/>
    <w:rsid w:val="003C2736"/>
    <w:rsid w:val="003C2864"/>
    <w:rsid w:val="003C2A1A"/>
    <w:rsid w:val="003C3C42"/>
    <w:rsid w:val="003C4A2F"/>
    <w:rsid w:val="003C608F"/>
    <w:rsid w:val="003C6533"/>
    <w:rsid w:val="003C674A"/>
    <w:rsid w:val="003C68AC"/>
    <w:rsid w:val="003C6DA6"/>
    <w:rsid w:val="003C75B1"/>
    <w:rsid w:val="003D04A2"/>
    <w:rsid w:val="003D134D"/>
    <w:rsid w:val="003D1C4A"/>
    <w:rsid w:val="003D2383"/>
    <w:rsid w:val="003D239C"/>
    <w:rsid w:val="003D2BE5"/>
    <w:rsid w:val="003D306D"/>
    <w:rsid w:val="003D3323"/>
    <w:rsid w:val="003D3DA8"/>
    <w:rsid w:val="003D531E"/>
    <w:rsid w:val="003D538A"/>
    <w:rsid w:val="003D7E91"/>
    <w:rsid w:val="003E00BA"/>
    <w:rsid w:val="003E0320"/>
    <w:rsid w:val="003E1C03"/>
    <w:rsid w:val="003E1F8D"/>
    <w:rsid w:val="003E21A8"/>
    <w:rsid w:val="003E3342"/>
    <w:rsid w:val="003E37EC"/>
    <w:rsid w:val="003E37F0"/>
    <w:rsid w:val="003E3ED5"/>
    <w:rsid w:val="003E47F3"/>
    <w:rsid w:val="003E4952"/>
    <w:rsid w:val="003E5202"/>
    <w:rsid w:val="003E54EB"/>
    <w:rsid w:val="003E5605"/>
    <w:rsid w:val="003E56E0"/>
    <w:rsid w:val="003E6630"/>
    <w:rsid w:val="003E70D7"/>
    <w:rsid w:val="003E7E5C"/>
    <w:rsid w:val="003F0130"/>
    <w:rsid w:val="003F0524"/>
    <w:rsid w:val="003F0585"/>
    <w:rsid w:val="003F10E6"/>
    <w:rsid w:val="003F23CD"/>
    <w:rsid w:val="003F2671"/>
    <w:rsid w:val="003F2B8E"/>
    <w:rsid w:val="003F5D41"/>
    <w:rsid w:val="004008D8"/>
    <w:rsid w:val="004009FB"/>
    <w:rsid w:val="00400A6D"/>
    <w:rsid w:val="00400D28"/>
    <w:rsid w:val="00400EAA"/>
    <w:rsid w:val="00402AF3"/>
    <w:rsid w:val="00403FE9"/>
    <w:rsid w:val="00404FA9"/>
    <w:rsid w:val="004063D5"/>
    <w:rsid w:val="00410F24"/>
    <w:rsid w:val="004113B3"/>
    <w:rsid w:val="00412E24"/>
    <w:rsid w:val="00416079"/>
    <w:rsid w:val="0041633B"/>
    <w:rsid w:val="004165A1"/>
    <w:rsid w:val="004177EC"/>
    <w:rsid w:val="004217C5"/>
    <w:rsid w:val="0042357E"/>
    <w:rsid w:val="00423D35"/>
    <w:rsid w:val="00423E53"/>
    <w:rsid w:val="00424E39"/>
    <w:rsid w:val="004253B7"/>
    <w:rsid w:val="0042653A"/>
    <w:rsid w:val="00430BB3"/>
    <w:rsid w:val="004312E2"/>
    <w:rsid w:val="004332AA"/>
    <w:rsid w:val="00433871"/>
    <w:rsid w:val="00433A30"/>
    <w:rsid w:val="00433BB1"/>
    <w:rsid w:val="00434A25"/>
    <w:rsid w:val="00434DC2"/>
    <w:rsid w:val="00435F83"/>
    <w:rsid w:val="00436E97"/>
    <w:rsid w:val="00437A98"/>
    <w:rsid w:val="00437C9A"/>
    <w:rsid w:val="00437FE6"/>
    <w:rsid w:val="00440185"/>
    <w:rsid w:val="004402F8"/>
    <w:rsid w:val="0044158E"/>
    <w:rsid w:val="00441A52"/>
    <w:rsid w:val="004427BB"/>
    <w:rsid w:val="0044287D"/>
    <w:rsid w:val="00444127"/>
    <w:rsid w:val="0044418C"/>
    <w:rsid w:val="00444E2F"/>
    <w:rsid w:val="00446C63"/>
    <w:rsid w:val="004473B5"/>
    <w:rsid w:val="00447A2B"/>
    <w:rsid w:val="00447D9B"/>
    <w:rsid w:val="0045034A"/>
    <w:rsid w:val="00450E09"/>
    <w:rsid w:val="004519AE"/>
    <w:rsid w:val="00452D05"/>
    <w:rsid w:val="00453A3B"/>
    <w:rsid w:val="0045450C"/>
    <w:rsid w:val="00454DC4"/>
    <w:rsid w:val="00455015"/>
    <w:rsid w:val="0045536E"/>
    <w:rsid w:val="004555B7"/>
    <w:rsid w:val="0045690D"/>
    <w:rsid w:val="00457321"/>
    <w:rsid w:val="004604C4"/>
    <w:rsid w:val="00460559"/>
    <w:rsid w:val="00460C54"/>
    <w:rsid w:val="00461072"/>
    <w:rsid w:val="00461763"/>
    <w:rsid w:val="004636AC"/>
    <w:rsid w:val="004639A7"/>
    <w:rsid w:val="00463C3C"/>
    <w:rsid w:val="00465203"/>
    <w:rsid w:val="004655E0"/>
    <w:rsid w:val="004672C8"/>
    <w:rsid w:val="00467E4B"/>
    <w:rsid w:val="0047065F"/>
    <w:rsid w:val="00470C15"/>
    <w:rsid w:val="00470CA1"/>
    <w:rsid w:val="00470DB1"/>
    <w:rsid w:val="00471DCB"/>
    <w:rsid w:val="00471DE1"/>
    <w:rsid w:val="00473FB0"/>
    <w:rsid w:val="00476376"/>
    <w:rsid w:val="00476BB9"/>
    <w:rsid w:val="00476D82"/>
    <w:rsid w:val="004771AB"/>
    <w:rsid w:val="00477530"/>
    <w:rsid w:val="00480479"/>
    <w:rsid w:val="00480832"/>
    <w:rsid w:val="00480D85"/>
    <w:rsid w:val="00480F7B"/>
    <w:rsid w:val="0048161A"/>
    <w:rsid w:val="00481810"/>
    <w:rsid w:val="00481B7C"/>
    <w:rsid w:val="00481BCB"/>
    <w:rsid w:val="004822EC"/>
    <w:rsid w:val="00482FAB"/>
    <w:rsid w:val="00483937"/>
    <w:rsid w:val="004840BA"/>
    <w:rsid w:val="00484DF6"/>
    <w:rsid w:val="00487B28"/>
    <w:rsid w:val="00490B99"/>
    <w:rsid w:val="0049117A"/>
    <w:rsid w:val="0049119D"/>
    <w:rsid w:val="004912E6"/>
    <w:rsid w:val="004914FF"/>
    <w:rsid w:val="00492008"/>
    <w:rsid w:val="004930C6"/>
    <w:rsid w:val="00493367"/>
    <w:rsid w:val="00493667"/>
    <w:rsid w:val="00494A82"/>
    <w:rsid w:val="004954D2"/>
    <w:rsid w:val="0049742D"/>
    <w:rsid w:val="004A0032"/>
    <w:rsid w:val="004A1A76"/>
    <w:rsid w:val="004A23F7"/>
    <w:rsid w:val="004A2CE1"/>
    <w:rsid w:val="004A2DC7"/>
    <w:rsid w:val="004A395D"/>
    <w:rsid w:val="004A4FA3"/>
    <w:rsid w:val="004A6205"/>
    <w:rsid w:val="004A7CC3"/>
    <w:rsid w:val="004B00BB"/>
    <w:rsid w:val="004B0382"/>
    <w:rsid w:val="004B072A"/>
    <w:rsid w:val="004B14B4"/>
    <w:rsid w:val="004B285B"/>
    <w:rsid w:val="004B2865"/>
    <w:rsid w:val="004B2F15"/>
    <w:rsid w:val="004B3DED"/>
    <w:rsid w:val="004B42D5"/>
    <w:rsid w:val="004B438C"/>
    <w:rsid w:val="004B4EB9"/>
    <w:rsid w:val="004B5636"/>
    <w:rsid w:val="004B6D54"/>
    <w:rsid w:val="004C06AD"/>
    <w:rsid w:val="004C0E72"/>
    <w:rsid w:val="004C1747"/>
    <w:rsid w:val="004C29A7"/>
    <w:rsid w:val="004C5F98"/>
    <w:rsid w:val="004C66E9"/>
    <w:rsid w:val="004C69A5"/>
    <w:rsid w:val="004C6E44"/>
    <w:rsid w:val="004D03FF"/>
    <w:rsid w:val="004D0D92"/>
    <w:rsid w:val="004D114F"/>
    <w:rsid w:val="004D1575"/>
    <w:rsid w:val="004D1925"/>
    <w:rsid w:val="004D1C4A"/>
    <w:rsid w:val="004D672D"/>
    <w:rsid w:val="004D71AF"/>
    <w:rsid w:val="004E1280"/>
    <w:rsid w:val="004E287B"/>
    <w:rsid w:val="004E30CF"/>
    <w:rsid w:val="004E3659"/>
    <w:rsid w:val="004E3BD1"/>
    <w:rsid w:val="004E3BDF"/>
    <w:rsid w:val="004E4557"/>
    <w:rsid w:val="004E49AE"/>
    <w:rsid w:val="004E5293"/>
    <w:rsid w:val="004E5766"/>
    <w:rsid w:val="004E587E"/>
    <w:rsid w:val="004E5C59"/>
    <w:rsid w:val="004E6282"/>
    <w:rsid w:val="004E636B"/>
    <w:rsid w:val="004F0239"/>
    <w:rsid w:val="004F0C18"/>
    <w:rsid w:val="004F14CD"/>
    <w:rsid w:val="004F2890"/>
    <w:rsid w:val="004F2A6E"/>
    <w:rsid w:val="004F30EC"/>
    <w:rsid w:val="004F3457"/>
    <w:rsid w:val="004F3696"/>
    <w:rsid w:val="004F3F8F"/>
    <w:rsid w:val="004F498D"/>
    <w:rsid w:val="004F4E3B"/>
    <w:rsid w:val="004F5526"/>
    <w:rsid w:val="004F6570"/>
    <w:rsid w:val="004F6CA3"/>
    <w:rsid w:val="00500995"/>
    <w:rsid w:val="00500A7D"/>
    <w:rsid w:val="00503004"/>
    <w:rsid w:val="005035D4"/>
    <w:rsid w:val="0050369C"/>
    <w:rsid w:val="00503890"/>
    <w:rsid w:val="00503BE6"/>
    <w:rsid w:val="00503CDE"/>
    <w:rsid w:val="005044B8"/>
    <w:rsid w:val="00504B36"/>
    <w:rsid w:val="00505518"/>
    <w:rsid w:val="00506846"/>
    <w:rsid w:val="00507557"/>
    <w:rsid w:val="005076B5"/>
    <w:rsid w:val="0051093E"/>
    <w:rsid w:val="005115E6"/>
    <w:rsid w:val="0051206A"/>
    <w:rsid w:val="00513BBB"/>
    <w:rsid w:val="00513C4F"/>
    <w:rsid w:val="00513F92"/>
    <w:rsid w:val="0051407A"/>
    <w:rsid w:val="00514B38"/>
    <w:rsid w:val="00514B60"/>
    <w:rsid w:val="00514D98"/>
    <w:rsid w:val="00515DCA"/>
    <w:rsid w:val="00516FF7"/>
    <w:rsid w:val="005172C0"/>
    <w:rsid w:val="00517A75"/>
    <w:rsid w:val="0052017E"/>
    <w:rsid w:val="0052051B"/>
    <w:rsid w:val="005209B9"/>
    <w:rsid w:val="005211EC"/>
    <w:rsid w:val="005214EC"/>
    <w:rsid w:val="0052248F"/>
    <w:rsid w:val="00522800"/>
    <w:rsid w:val="00522836"/>
    <w:rsid w:val="0052296E"/>
    <w:rsid w:val="0052296F"/>
    <w:rsid w:val="0052390B"/>
    <w:rsid w:val="00524541"/>
    <w:rsid w:val="00524788"/>
    <w:rsid w:val="00527131"/>
    <w:rsid w:val="0052744F"/>
    <w:rsid w:val="00527F39"/>
    <w:rsid w:val="005302AC"/>
    <w:rsid w:val="00530575"/>
    <w:rsid w:val="00530594"/>
    <w:rsid w:val="00531314"/>
    <w:rsid w:val="00531339"/>
    <w:rsid w:val="00532B5A"/>
    <w:rsid w:val="0053370F"/>
    <w:rsid w:val="00533A13"/>
    <w:rsid w:val="00533C23"/>
    <w:rsid w:val="00535C4B"/>
    <w:rsid w:val="005406B8"/>
    <w:rsid w:val="00540931"/>
    <w:rsid w:val="0054170F"/>
    <w:rsid w:val="00541C55"/>
    <w:rsid w:val="005423B8"/>
    <w:rsid w:val="00543BBC"/>
    <w:rsid w:val="00543CC7"/>
    <w:rsid w:val="00544ACA"/>
    <w:rsid w:val="00544E21"/>
    <w:rsid w:val="00544F59"/>
    <w:rsid w:val="005465BE"/>
    <w:rsid w:val="00550BAA"/>
    <w:rsid w:val="00550CF9"/>
    <w:rsid w:val="00550ED1"/>
    <w:rsid w:val="005510E1"/>
    <w:rsid w:val="0055191F"/>
    <w:rsid w:val="00551D7A"/>
    <w:rsid w:val="00552D8C"/>
    <w:rsid w:val="00554317"/>
    <w:rsid w:val="00554873"/>
    <w:rsid w:val="0055514C"/>
    <w:rsid w:val="005553F3"/>
    <w:rsid w:val="00555C0D"/>
    <w:rsid w:val="00560271"/>
    <w:rsid w:val="00560D37"/>
    <w:rsid w:val="00561540"/>
    <w:rsid w:val="005616CA"/>
    <w:rsid w:val="00562854"/>
    <w:rsid w:val="00563BCA"/>
    <w:rsid w:val="00563E50"/>
    <w:rsid w:val="0056426E"/>
    <w:rsid w:val="005643F0"/>
    <w:rsid w:val="00565089"/>
    <w:rsid w:val="0056508B"/>
    <w:rsid w:val="00565D17"/>
    <w:rsid w:val="00566454"/>
    <w:rsid w:val="0056737F"/>
    <w:rsid w:val="0057100A"/>
    <w:rsid w:val="00571D87"/>
    <w:rsid w:val="00571F5C"/>
    <w:rsid w:val="005723F3"/>
    <w:rsid w:val="005735F8"/>
    <w:rsid w:val="0057423C"/>
    <w:rsid w:val="005760A6"/>
    <w:rsid w:val="005763C6"/>
    <w:rsid w:val="0057677E"/>
    <w:rsid w:val="005770F7"/>
    <w:rsid w:val="0057743F"/>
    <w:rsid w:val="005818EC"/>
    <w:rsid w:val="00582534"/>
    <w:rsid w:val="00582B54"/>
    <w:rsid w:val="00584A5B"/>
    <w:rsid w:val="00585034"/>
    <w:rsid w:val="0058564B"/>
    <w:rsid w:val="00585E74"/>
    <w:rsid w:val="00586079"/>
    <w:rsid w:val="005862A5"/>
    <w:rsid w:val="005864AD"/>
    <w:rsid w:val="005865DC"/>
    <w:rsid w:val="00586929"/>
    <w:rsid w:val="00587833"/>
    <w:rsid w:val="005905FD"/>
    <w:rsid w:val="00591587"/>
    <w:rsid w:val="005917BB"/>
    <w:rsid w:val="00592083"/>
    <w:rsid w:val="005924D1"/>
    <w:rsid w:val="00592E9B"/>
    <w:rsid w:val="005946A8"/>
    <w:rsid w:val="00594F1F"/>
    <w:rsid w:val="00595568"/>
    <w:rsid w:val="005955A5"/>
    <w:rsid w:val="00595DCA"/>
    <w:rsid w:val="0059603F"/>
    <w:rsid w:val="00596F60"/>
    <w:rsid w:val="0059798E"/>
    <w:rsid w:val="005A04A1"/>
    <w:rsid w:val="005A1D5C"/>
    <w:rsid w:val="005A2842"/>
    <w:rsid w:val="005A2997"/>
    <w:rsid w:val="005A2D18"/>
    <w:rsid w:val="005A3424"/>
    <w:rsid w:val="005A4AC3"/>
    <w:rsid w:val="005A5685"/>
    <w:rsid w:val="005A5BE4"/>
    <w:rsid w:val="005A63C3"/>
    <w:rsid w:val="005A7703"/>
    <w:rsid w:val="005B0229"/>
    <w:rsid w:val="005B08C8"/>
    <w:rsid w:val="005B0F8C"/>
    <w:rsid w:val="005B3457"/>
    <w:rsid w:val="005B3BC8"/>
    <w:rsid w:val="005B4568"/>
    <w:rsid w:val="005B4B55"/>
    <w:rsid w:val="005B5221"/>
    <w:rsid w:val="005B70E1"/>
    <w:rsid w:val="005C003B"/>
    <w:rsid w:val="005C0271"/>
    <w:rsid w:val="005C3DF2"/>
    <w:rsid w:val="005C4190"/>
    <w:rsid w:val="005C45C5"/>
    <w:rsid w:val="005C5A97"/>
    <w:rsid w:val="005C5F86"/>
    <w:rsid w:val="005D0259"/>
    <w:rsid w:val="005D0BA0"/>
    <w:rsid w:val="005D1600"/>
    <w:rsid w:val="005D218A"/>
    <w:rsid w:val="005D2F12"/>
    <w:rsid w:val="005D327B"/>
    <w:rsid w:val="005D3789"/>
    <w:rsid w:val="005D3A0A"/>
    <w:rsid w:val="005D4474"/>
    <w:rsid w:val="005D5930"/>
    <w:rsid w:val="005D632E"/>
    <w:rsid w:val="005E07A4"/>
    <w:rsid w:val="005E0C00"/>
    <w:rsid w:val="005E2561"/>
    <w:rsid w:val="005E2D31"/>
    <w:rsid w:val="005E434C"/>
    <w:rsid w:val="005E472E"/>
    <w:rsid w:val="005E4796"/>
    <w:rsid w:val="005E51AC"/>
    <w:rsid w:val="005E6CE9"/>
    <w:rsid w:val="005E7740"/>
    <w:rsid w:val="005F024C"/>
    <w:rsid w:val="005F10A2"/>
    <w:rsid w:val="005F1CED"/>
    <w:rsid w:val="005F3C33"/>
    <w:rsid w:val="005F3E9A"/>
    <w:rsid w:val="005F57EE"/>
    <w:rsid w:val="005F6810"/>
    <w:rsid w:val="005F728A"/>
    <w:rsid w:val="005F72ED"/>
    <w:rsid w:val="005F73E1"/>
    <w:rsid w:val="005F7914"/>
    <w:rsid w:val="006002A8"/>
    <w:rsid w:val="006005C3"/>
    <w:rsid w:val="00601290"/>
    <w:rsid w:val="00601AFA"/>
    <w:rsid w:val="006024A7"/>
    <w:rsid w:val="006026C9"/>
    <w:rsid w:val="006027D9"/>
    <w:rsid w:val="00603BD4"/>
    <w:rsid w:val="00604012"/>
    <w:rsid w:val="006052B8"/>
    <w:rsid w:val="006054E4"/>
    <w:rsid w:val="00605A45"/>
    <w:rsid w:val="00605B7A"/>
    <w:rsid w:val="00606199"/>
    <w:rsid w:val="00606953"/>
    <w:rsid w:val="00606F26"/>
    <w:rsid w:val="0060792E"/>
    <w:rsid w:val="00610E28"/>
    <w:rsid w:val="006110A8"/>
    <w:rsid w:val="0061120D"/>
    <w:rsid w:val="0061129B"/>
    <w:rsid w:val="006114FC"/>
    <w:rsid w:val="00612421"/>
    <w:rsid w:val="006129F3"/>
    <w:rsid w:val="00612F44"/>
    <w:rsid w:val="00613640"/>
    <w:rsid w:val="00615F55"/>
    <w:rsid w:val="00617AF9"/>
    <w:rsid w:val="00620520"/>
    <w:rsid w:val="00620EC6"/>
    <w:rsid w:val="0062154E"/>
    <w:rsid w:val="00623519"/>
    <w:rsid w:val="00623F0B"/>
    <w:rsid w:val="00624173"/>
    <w:rsid w:val="00625E03"/>
    <w:rsid w:val="006261E2"/>
    <w:rsid w:val="00626377"/>
    <w:rsid w:val="0062656B"/>
    <w:rsid w:val="00627548"/>
    <w:rsid w:val="00630C4E"/>
    <w:rsid w:val="00631319"/>
    <w:rsid w:val="00631BA2"/>
    <w:rsid w:val="006337B9"/>
    <w:rsid w:val="00633C93"/>
    <w:rsid w:val="00634ABF"/>
    <w:rsid w:val="00635556"/>
    <w:rsid w:val="00635C73"/>
    <w:rsid w:val="006360D7"/>
    <w:rsid w:val="006367B8"/>
    <w:rsid w:val="0064257B"/>
    <w:rsid w:val="00642BE1"/>
    <w:rsid w:val="00642DBA"/>
    <w:rsid w:val="00643431"/>
    <w:rsid w:val="0064481B"/>
    <w:rsid w:val="00644853"/>
    <w:rsid w:val="00645C83"/>
    <w:rsid w:val="00645F1F"/>
    <w:rsid w:val="0064654B"/>
    <w:rsid w:val="00646C0A"/>
    <w:rsid w:val="006474A0"/>
    <w:rsid w:val="00650F3E"/>
    <w:rsid w:val="006512BE"/>
    <w:rsid w:val="00652270"/>
    <w:rsid w:val="00653E26"/>
    <w:rsid w:val="00654087"/>
    <w:rsid w:val="00654626"/>
    <w:rsid w:val="00654A07"/>
    <w:rsid w:val="006551E7"/>
    <w:rsid w:val="00655717"/>
    <w:rsid w:val="006560B9"/>
    <w:rsid w:val="00656A1A"/>
    <w:rsid w:val="00660374"/>
    <w:rsid w:val="006606F2"/>
    <w:rsid w:val="006610DB"/>
    <w:rsid w:val="00661E8C"/>
    <w:rsid w:val="0066209E"/>
    <w:rsid w:val="00662C5E"/>
    <w:rsid w:val="00662EDB"/>
    <w:rsid w:val="00663F73"/>
    <w:rsid w:val="00664DB2"/>
    <w:rsid w:val="00664DE8"/>
    <w:rsid w:val="00664E5F"/>
    <w:rsid w:val="0066531F"/>
    <w:rsid w:val="00666AD5"/>
    <w:rsid w:val="00667071"/>
    <w:rsid w:val="00667C5A"/>
    <w:rsid w:val="0067084C"/>
    <w:rsid w:val="00670DE7"/>
    <w:rsid w:val="0067160E"/>
    <w:rsid w:val="00672B65"/>
    <w:rsid w:val="00672C12"/>
    <w:rsid w:val="00673932"/>
    <w:rsid w:val="00677376"/>
    <w:rsid w:val="00677407"/>
    <w:rsid w:val="006806FD"/>
    <w:rsid w:val="00680999"/>
    <w:rsid w:val="006825D9"/>
    <w:rsid w:val="00682DD9"/>
    <w:rsid w:val="006831D7"/>
    <w:rsid w:val="006863E2"/>
    <w:rsid w:val="0068699E"/>
    <w:rsid w:val="006873A9"/>
    <w:rsid w:val="00691001"/>
    <w:rsid w:val="0069240F"/>
    <w:rsid w:val="00692823"/>
    <w:rsid w:val="00694F10"/>
    <w:rsid w:val="00695142"/>
    <w:rsid w:val="00695E97"/>
    <w:rsid w:val="00695EFF"/>
    <w:rsid w:val="00696E7C"/>
    <w:rsid w:val="006A0C4F"/>
    <w:rsid w:val="006A0E1C"/>
    <w:rsid w:val="006A1B56"/>
    <w:rsid w:val="006A1CD9"/>
    <w:rsid w:val="006A1E09"/>
    <w:rsid w:val="006A22A9"/>
    <w:rsid w:val="006A29AE"/>
    <w:rsid w:val="006A339A"/>
    <w:rsid w:val="006A3824"/>
    <w:rsid w:val="006A54FC"/>
    <w:rsid w:val="006A59E9"/>
    <w:rsid w:val="006A6736"/>
    <w:rsid w:val="006A7965"/>
    <w:rsid w:val="006B0045"/>
    <w:rsid w:val="006B0301"/>
    <w:rsid w:val="006B0688"/>
    <w:rsid w:val="006B09E3"/>
    <w:rsid w:val="006B0A36"/>
    <w:rsid w:val="006B1252"/>
    <w:rsid w:val="006B160B"/>
    <w:rsid w:val="006B1DC5"/>
    <w:rsid w:val="006B39F4"/>
    <w:rsid w:val="006B3FB7"/>
    <w:rsid w:val="006B545B"/>
    <w:rsid w:val="006B5AF2"/>
    <w:rsid w:val="006B6941"/>
    <w:rsid w:val="006B69E3"/>
    <w:rsid w:val="006B7568"/>
    <w:rsid w:val="006B79ED"/>
    <w:rsid w:val="006C03FB"/>
    <w:rsid w:val="006C2308"/>
    <w:rsid w:val="006C2E66"/>
    <w:rsid w:val="006C37E4"/>
    <w:rsid w:val="006C577E"/>
    <w:rsid w:val="006C5977"/>
    <w:rsid w:val="006C5EA5"/>
    <w:rsid w:val="006C65EB"/>
    <w:rsid w:val="006C76D5"/>
    <w:rsid w:val="006D072C"/>
    <w:rsid w:val="006D096B"/>
    <w:rsid w:val="006D1493"/>
    <w:rsid w:val="006D1B55"/>
    <w:rsid w:val="006D347B"/>
    <w:rsid w:val="006D38C0"/>
    <w:rsid w:val="006D4239"/>
    <w:rsid w:val="006D474E"/>
    <w:rsid w:val="006D4854"/>
    <w:rsid w:val="006D4D58"/>
    <w:rsid w:val="006D4EC2"/>
    <w:rsid w:val="006D5FFE"/>
    <w:rsid w:val="006E013C"/>
    <w:rsid w:val="006E1652"/>
    <w:rsid w:val="006E1885"/>
    <w:rsid w:val="006E2201"/>
    <w:rsid w:val="006E240B"/>
    <w:rsid w:val="006E3742"/>
    <w:rsid w:val="006E5BC5"/>
    <w:rsid w:val="006E79A8"/>
    <w:rsid w:val="006E7D4F"/>
    <w:rsid w:val="006E7F83"/>
    <w:rsid w:val="006F11DA"/>
    <w:rsid w:val="006F170E"/>
    <w:rsid w:val="006F1E15"/>
    <w:rsid w:val="006F1E16"/>
    <w:rsid w:val="006F21F4"/>
    <w:rsid w:val="006F28A9"/>
    <w:rsid w:val="006F28C3"/>
    <w:rsid w:val="006F3243"/>
    <w:rsid w:val="006F4E7B"/>
    <w:rsid w:val="006F6A1D"/>
    <w:rsid w:val="006F710D"/>
    <w:rsid w:val="006F71B3"/>
    <w:rsid w:val="006F7B18"/>
    <w:rsid w:val="006F7B58"/>
    <w:rsid w:val="0070135C"/>
    <w:rsid w:val="00703999"/>
    <w:rsid w:val="00703AC6"/>
    <w:rsid w:val="00703F91"/>
    <w:rsid w:val="0070400B"/>
    <w:rsid w:val="007043B7"/>
    <w:rsid w:val="00705601"/>
    <w:rsid w:val="00705B86"/>
    <w:rsid w:val="00705BC3"/>
    <w:rsid w:val="00705BF1"/>
    <w:rsid w:val="00705D82"/>
    <w:rsid w:val="00706580"/>
    <w:rsid w:val="00706E1E"/>
    <w:rsid w:val="00707FB0"/>
    <w:rsid w:val="0071004F"/>
    <w:rsid w:val="0071140B"/>
    <w:rsid w:val="0071260D"/>
    <w:rsid w:val="00712DE6"/>
    <w:rsid w:val="00713F41"/>
    <w:rsid w:val="007167F5"/>
    <w:rsid w:val="007170E1"/>
    <w:rsid w:val="00717492"/>
    <w:rsid w:val="00717648"/>
    <w:rsid w:val="00717A77"/>
    <w:rsid w:val="0072023E"/>
    <w:rsid w:val="00720D1F"/>
    <w:rsid w:val="00720EE3"/>
    <w:rsid w:val="0072116A"/>
    <w:rsid w:val="00721AFE"/>
    <w:rsid w:val="00722819"/>
    <w:rsid w:val="00722A11"/>
    <w:rsid w:val="00722D6E"/>
    <w:rsid w:val="00722E6A"/>
    <w:rsid w:val="007232EF"/>
    <w:rsid w:val="00723AF4"/>
    <w:rsid w:val="00723B53"/>
    <w:rsid w:val="00724C57"/>
    <w:rsid w:val="0072563C"/>
    <w:rsid w:val="0072583B"/>
    <w:rsid w:val="00726581"/>
    <w:rsid w:val="00726A22"/>
    <w:rsid w:val="0072744B"/>
    <w:rsid w:val="0072764E"/>
    <w:rsid w:val="00730151"/>
    <w:rsid w:val="00730579"/>
    <w:rsid w:val="00731423"/>
    <w:rsid w:val="00733C6F"/>
    <w:rsid w:val="00733F3A"/>
    <w:rsid w:val="00734185"/>
    <w:rsid w:val="00734272"/>
    <w:rsid w:val="00734B7C"/>
    <w:rsid w:val="00734ED0"/>
    <w:rsid w:val="00735070"/>
    <w:rsid w:val="00735138"/>
    <w:rsid w:val="0073534F"/>
    <w:rsid w:val="007358E6"/>
    <w:rsid w:val="0073686E"/>
    <w:rsid w:val="00737C2C"/>
    <w:rsid w:val="00740347"/>
    <w:rsid w:val="00740BF3"/>
    <w:rsid w:val="00741744"/>
    <w:rsid w:val="007427BE"/>
    <w:rsid w:val="007438B9"/>
    <w:rsid w:val="00744521"/>
    <w:rsid w:val="00744B89"/>
    <w:rsid w:val="0074513E"/>
    <w:rsid w:val="00745F4F"/>
    <w:rsid w:val="0074798F"/>
    <w:rsid w:val="00747C7B"/>
    <w:rsid w:val="00750D4E"/>
    <w:rsid w:val="0075139F"/>
    <w:rsid w:val="007516F9"/>
    <w:rsid w:val="007525E5"/>
    <w:rsid w:val="007531C5"/>
    <w:rsid w:val="00753387"/>
    <w:rsid w:val="00753E2C"/>
    <w:rsid w:val="00755A71"/>
    <w:rsid w:val="00755F90"/>
    <w:rsid w:val="00756279"/>
    <w:rsid w:val="00757236"/>
    <w:rsid w:val="00757605"/>
    <w:rsid w:val="0076052A"/>
    <w:rsid w:val="00760628"/>
    <w:rsid w:val="00760C86"/>
    <w:rsid w:val="00761219"/>
    <w:rsid w:val="00761679"/>
    <w:rsid w:val="00761E96"/>
    <w:rsid w:val="00762619"/>
    <w:rsid w:val="00762B5F"/>
    <w:rsid w:val="007633AB"/>
    <w:rsid w:val="00764087"/>
    <w:rsid w:val="007640BE"/>
    <w:rsid w:val="00764A10"/>
    <w:rsid w:val="00765C34"/>
    <w:rsid w:val="00765FFF"/>
    <w:rsid w:val="00767FED"/>
    <w:rsid w:val="00771392"/>
    <w:rsid w:val="00771A0F"/>
    <w:rsid w:val="00773D23"/>
    <w:rsid w:val="00774231"/>
    <w:rsid w:val="00774E3C"/>
    <w:rsid w:val="00775498"/>
    <w:rsid w:val="00775C8F"/>
    <w:rsid w:val="0077627A"/>
    <w:rsid w:val="00776404"/>
    <w:rsid w:val="00776637"/>
    <w:rsid w:val="00776B08"/>
    <w:rsid w:val="0078021D"/>
    <w:rsid w:val="0078136E"/>
    <w:rsid w:val="00781C71"/>
    <w:rsid w:val="007821D2"/>
    <w:rsid w:val="007826BF"/>
    <w:rsid w:val="00783D5C"/>
    <w:rsid w:val="0078454D"/>
    <w:rsid w:val="00785226"/>
    <w:rsid w:val="00786C47"/>
    <w:rsid w:val="00786EC0"/>
    <w:rsid w:val="0078790B"/>
    <w:rsid w:val="0079067B"/>
    <w:rsid w:val="0079241C"/>
    <w:rsid w:val="00792AFC"/>
    <w:rsid w:val="00792D62"/>
    <w:rsid w:val="00793AF7"/>
    <w:rsid w:val="007941A1"/>
    <w:rsid w:val="00794AFA"/>
    <w:rsid w:val="007955F7"/>
    <w:rsid w:val="00795701"/>
    <w:rsid w:val="0079577D"/>
    <w:rsid w:val="007978A3"/>
    <w:rsid w:val="007A0BFE"/>
    <w:rsid w:val="007A0CA6"/>
    <w:rsid w:val="007A192D"/>
    <w:rsid w:val="007A21FB"/>
    <w:rsid w:val="007A2AE4"/>
    <w:rsid w:val="007A2C45"/>
    <w:rsid w:val="007A31C4"/>
    <w:rsid w:val="007A4D9F"/>
    <w:rsid w:val="007A5AC3"/>
    <w:rsid w:val="007A5C67"/>
    <w:rsid w:val="007A657C"/>
    <w:rsid w:val="007A6657"/>
    <w:rsid w:val="007A758A"/>
    <w:rsid w:val="007A78AB"/>
    <w:rsid w:val="007B07FB"/>
    <w:rsid w:val="007B0E20"/>
    <w:rsid w:val="007B0EA7"/>
    <w:rsid w:val="007B275D"/>
    <w:rsid w:val="007B3772"/>
    <w:rsid w:val="007B416F"/>
    <w:rsid w:val="007B495B"/>
    <w:rsid w:val="007B5800"/>
    <w:rsid w:val="007B664B"/>
    <w:rsid w:val="007B680C"/>
    <w:rsid w:val="007B6EA8"/>
    <w:rsid w:val="007B6FCC"/>
    <w:rsid w:val="007B72E2"/>
    <w:rsid w:val="007C1698"/>
    <w:rsid w:val="007C1B53"/>
    <w:rsid w:val="007C37A1"/>
    <w:rsid w:val="007C6E91"/>
    <w:rsid w:val="007C747D"/>
    <w:rsid w:val="007C7925"/>
    <w:rsid w:val="007D0866"/>
    <w:rsid w:val="007D0AF0"/>
    <w:rsid w:val="007D1CBD"/>
    <w:rsid w:val="007D31B8"/>
    <w:rsid w:val="007D3A73"/>
    <w:rsid w:val="007D46FE"/>
    <w:rsid w:val="007D5317"/>
    <w:rsid w:val="007D59AC"/>
    <w:rsid w:val="007D5F24"/>
    <w:rsid w:val="007D60B0"/>
    <w:rsid w:val="007D6D74"/>
    <w:rsid w:val="007E0875"/>
    <w:rsid w:val="007E0C42"/>
    <w:rsid w:val="007E1998"/>
    <w:rsid w:val="007E199F"/>
    <w:rsid w:val="007E2C66"/>
    <w:rsid w:val="007E3231"/>
    <w:rsid w:val="007E376C"/>
    <w:rsid w:val="007E38AE"/>
    <w:rsid w:val="007E463B"/>
    <w:rsid w:val="007E490F"/>
    <w:rsid w:val="007E4F8C"/>
    <w:rsid w:val="007E64E1"/>
    <w:rsid w:val="007E7587"/>
    <w:rsid w:val="007E7A52"/>
    <w:rsid w:val="007F0EB1"/>
    <w:rsid w:val="007F1521"/>
    <w:rsid w:val="007F4C6A"/>
    <w:rsid w:val="007F6088"/>
    <w:rsid w:val="00800583"/>
    <w:rsid w:val="00800AAE"/>
    <w:rsid w:val="00802264"/>
    <w:rsid w:val="0080256C"/>
    <w:rsid w:val="00802909"/>
    <w:rsid w:val="00802CA6"/>
    <w:rsid w:val="008036E7"/>
    <w:rsid w:val="00803A94"/>
    <w:rsid w:val="00804151"/>
    <w:rsid w:val="008043E7"/>
    <w:rsid w:val="00804801"/>
    <w:rsid w:val="0080737F"/>
    <w:rsid w:val="00807CF2"/>
    <w:rsid w:val="00810937"/>
    <w:rsid w:val="00810AB3"/>
    <w:rsid w:val="0081196A"/>
    <w:rsid w:val="008120AE"/>
    <w:rsid w:val="0081260A"/>
    <w:rsid w:val="00812672"/>
    <w:rsid w:val="008126BB"/>
    <w:rsid w:val="00812FCB"/>
    <w:rsid w:val="00813CD0"/>
    <w:rsid w:val="00814BD4"/>
    <w:rsid w:val="00815622"/>
    <w:rsid w:val="00816335"/>
    <w:rsid w:val="00817987"/>
    <w:rsid w:val="00817EB0"/>
    <w:rsid w:val="00820286"/>
    <w:rsid w:val="0082094E"/>
    <w:rsid w:val="00821074"/>
    <w:rsid w:val="00822E8E"/>
    <w:rsid w:val="008234A2"/>
    <w:rsid w:val="008236A8"/>
    <w:rsid w:val="00824CD4"/>
    <w:rsid w:val="0082581C"/>
    <w:rsid w:val="00827694"/>
    <w:rsid w:val="00827D93"/>
    <w:rsid w:val="00827F06"/>
    <w:rsid w:val="00830336"/>
    <w:rsid w:val="0083036D"/>
    <w:rsid w:val="008336E3"/>
    <w:rsid w:val="00835148"/>
    <w:rsid w:val="0083591E"/>
    <w:rsid w:val="008365FD"/>
    <w:rsid w:val="00837297"/>
    <w:rsid w:val="00837B7B"/>
    <w:rsid w:val="008409BA"/>
    <w:rsid w:val="0084135E"/>
    <w:rsid w:val="00841B31"/>
    <w:rsid w:val="00841B4B"/>
    <w:rsid w:val="00842223"/>
    <w:rsid w:val="00843175"/>
    <w:rsid w:val="008431AE"/>
    <w:rsid w:val="008459E6"/>
    <w:rsid w:val="008468BF"/>
    <w:rsid w:val="00847F5E"/>
    <w:rsid w:val="0085015B"/>
    <w:rsid w:val="008501B5"/>
    <w:rsid w:val="008505D6"/>
    <w:rsid w:val="00850A2F"/>
    <w:rsid w:val="00850D5E"/>
    <w:rsid w:val="008524CA"/>
    <w:rsid w:val="008551E9"/>
    <w:rsid w:val="0085664F"/>
    <w:rsid w:val="00856711"/>
    <w:rsid w:val="00857287"/>
    <w:rsid w:val="008613C4"/>
    <w:rsid w:val="008613D3"/>
    <w:rsid w:val="00862489"/>
    <w:rsid w:val="008629F3"/>
    <w:rsid w:val="008631C5"/>
    <w:rsid w:val="008635BD"/>
    <w:rsid w:val="0086376D"/>
    <w:rsid w:val="00864048"/>
    <w:rsid w:val="008642D0"/>
    <w:rsid w:val="00864F9B"/>
    <w:rsid w:val="0086510F"/>
    <w:rsid w:val="0086565A"/>
    <w:rsid w:val="008657E2"/>
    <w:rsid w:val="00866E06"/>
    <w:rsid w:val="008708BF"/>
    <w:rsid w:val="008712D6"/>
    <w:rsid w:val="00871E5E"/>
    <w:rsid w:val="00871E78"/>
    <w:rsid w:val="008722F9"/>
    <w:rsid w:val="00872BDC"/>
    <w:rsid w:val="00873350"/>
    <w:rsid w:val="0087470A"/>
    <w:rsid w:val="008748F0"/>
    <w:rsid w:val="008750B3"/>
    <w:rsid w:val="00875AEC"/>
    <w:rsid w:val="00875EA6"/>
    <w:rsid w:val="008760AD"/>
    <w:rsid w:val="00876242"/>
    <w:rsid w:val="008767B3"/>
    <w:rsid w:val="00876B58"/>
    <w:rsid w:val="008779AB"/>
    <w:rsid w:val="00880D4F"/>
    <w:rsid w:val="008818F8"/>
    <w:rsid w:val="008824ED"/>
    <w:rsid w:val="00883225"/>
    <w:rsid w:val="00883572"/>
    <w:rsid w:val="00883639"/>
    <w:rsid w:val="00883900"/>
    <w:rsid w:val="00883CD8"/>
    <w:rsid w:val="00884DF0"/>
    <w:rsid w:val="00886002"/>
    <w:rsid w:val="008862EA"/>
    <w:rsid w:val="00886CE9"/>
    <w:rsid w:val="008875C5"/>
    <w:rsid w:val="008879DB"/>
    <w:rsid w:val="00890333"/>
    <w:rsid w:val="0089057D"/>
    <w:rsid w:val="008923C9"/>
    <w:rsid w:val="00892739"/>
    <w:rsid w:val="00892B9F"/>
    <w:rsid w:val="00893336"/>
    <w:rsid w:val="008938C5"/>
    <w:rsid w:val="00895A1C"/>
    <w:rsid w:val="00895C18"/>
    <w:rsid w:val="00897603"/>
    <w:rsid w:val="008A07F0"/>
    <w:rsid w:val="008A0AFB"/>
    <w:rsid w:val="008A0E50"/>
    <w:rsid w:val="008A1176"/>
    <w:rsid w:val="008A1C19"/>
    <w:rsid w:val="008A3615"/>
    <w:rsid w:val="008A40E9"/>
    <w:rsid w:val="008A5C67"/>
    <w:rsid w:val="008A60DD"/>
    <w:rsid w:val="008A6DA9"/>
    <w:rsid w:val="008B0158"/>
    <w:rsid w:val="008B0224"/>
    <w:rsid w:val="008B0443"/>
    <w:rsid w:val="008B1DCC"/>
    <w:rsid w:val="008B2289"/>
    <w:rsid w:val="008B2B1C"/>
    <w:rsid w:val="008B2E54"/>
    <w:rsid w:val="008B2FBE"/>
    <w:rsid w:val="008B4434"/>
    <w:rsid w:val="008B4526"/>
    <w:rsid w:val="008B454E"/>
    <w:rsid w:val="008B4A83"/>
    <w:rsid w:val="008B4D32"/>
    <w:rsid w:val="008B4FE6"/>
    <w:rsid w:val="008B52DB"/>
    <w:rsid w:val="008B5B8C"/>
    <w:rsid w:val="008B646E"/>
    <w:rsid w:val="008B6BA5"/>
    <w:rsid w:val="008B7608"/>
    <w:rsid w:val="008B7BE0"/>
    <w:rsid w:val="008C267B"/>
    <w:rsid w:val="008C3514"/>
    <w:rsid w:val="008C394E"/>
    <w:rsid w:val="008C51C6"/>
    <w:rsid w:val="008C5445"/>
    <w:rsid w:val="008C6D12"/>
    <w:rsid w:val="008C7949"/>
    <w:rsid w:val="008D0548"/>
    <w:rsid w:val="008D0949"/>
    <w:rsid w:val="008D1118"/>
    <w:rsid w:val="008D195F"/>
    <w:rsid w:val="008D1D45"/>
    <w:rsid w:val="008D1F6C"/>
    <w:rsid w:val="008D2229"/>
    <w:rsid w:val="008D2534"/>
    <w:rsid w:val="008D348E"/>
    <w:rsid w:val="008D42DC"/>
    <w:rsid w:val="008D526C"/>
    <w:rsid w:val="008D5B5F"/>
    <w:rsid w:val="008D686B"/>
    <w:rsid w:val="008D78DB"/>
    <w:rsid w:val="008D7B8D"/>
    <w:rsid w:val="008E0A86"/>
    <w:rsid w:val="008E17EE"/>
    <w:rsid w:val="008E260D"/>
    <w:rsid w:val="008E291C"/>
    <w:rsid w:val="008E299F"/>
    <w:rsid w:val="008E4B7B"/>
    <w:rsid w:val="008E5951"/>
    <w:rsid w:val="008E7589"/>
    <w:rsid w:val="008F0D45"/>
    <w:rsid w:val="008F0E5D"/>
    <w:rsid w:val="008F1437"/>
    <w:rsid w:val="008F153B"/>
    <w:rsid w:val="008F251D"/>
    <w:rsid w:val="008F3A61"/>
    <w:rsid w:val="008F4D3C"/>
    <w:rsid w:val="008F51DB"/>
    <w:rsid w:val="008F7898"/>
    <w:rsid w:val="00900153"/>
    <w:rsid w:val="0090026A"/>
    <w:rsid w:val="0090066C"/>
    <w:rsid w:val="009007A7"/>
    <w:rsid w:val="00901BBA"/>
    <w:rsid w:val="00905903"/>
    <w:rsid w:val="00907DAC"/>
    <w:rsid w:val="00912830"/>
    <w:rsid w:val="00912A48"/>
    <w:rsid w:val="00913F9F"/>
    <w:rsid w:val="0091402D"/>
    <w:rsid w:val="0091473B"/>
    <w:rsid w:val="009147C3"/>
    <w:rsid w:val="00914E86"/>
    <w:rsid w:val="00917708"/>
    <w:rsid w:val="00920F79"/>
    <w:rsid w:val="00921028"/>
    <w:rsid w:val="00921997"/>
    <w:rsid w:val="0092302D"/>
    <w:rsid w:val="00923A25"/>
    <w:rsid w:val="009248EF"/>
    <w:rsid w:val="00926513"/>
    <w:rsid w:val="0092711E"/>
    <w:rsid w:val="009301EA"/>
    <w:rsid w:val="009305B8"/>
    <w:rsid w:val="009310A1"/>
    <w:rsid w:val="00931437"/>
    <w:rsid w:val="00932870"/>
    <w:rsid w:val="009340B4"/>
    <w:rsid w:val="00935083"/>
    <w:rsid w:val="00935D3B"/>
    <w:rsid w:val="00936AB7"/>
    <w:rsid w:val="00936DE1"/>
    <w:rsid w:val="009375E5"/>
    <w:rsid w:val="009375F6"/>
    <w:rsid w:val="0093796C"/>
    <w:rsid w:val="009404DA"/>
    <w:rsid w:val="00940665"/>
    <w:rsid w:val="00941204"/>
    <w:rsid w:val="00941D57"/>
    <w:rsid w:val="0094247D"/>
    <w:rsid w:val="009424E8"/>
    <w:rsid w:val="00943F55"/>
    <w:rsid w:val="00945BBE"/>
    <w:rsid w:val="00947644"/>
    <w:rsid w:val="00952109"/>
    <w:rsid w:val="0095294C"/>
    <w:rsid w:val="00953E8A"/>
    <w:rsid w:val="00955070"/>
    <w:rsid w:val="00955942"/>
    <w:rsid w:val="00955CE7"/>
    <w:rsid w:val="00956661"/>
    <w:rsid w:val="009579EA"/>
    <w:rsid w:val="00957C3A"/>
    <w:rsid w:val="00957C6C"/>
    <w:rsid w:val="00957CF3"/>
    <w:rsid w:val="00960414"/>
    <w:rsid w:val="00960717"/>
    <w:rsid w:val="0096075C"/>
    <w:rsid w:val="00961448"/>
    <w:rsid w:val="00961B6F"/>
    <w:rsid w:val="00962130"/>
    <w:rsid w:val="009625C6"/>
    <w:rsid w:val="00963353"/>
    <w:rsid w:val="009637AB"/>
    <w:rsid w:val="00964999"/>
    <w:rsid w:val="00964ACD"/>
    <w:rsid w:val="009658EA"/>
    <w:rsid w:val="00966744"/>
    <w:rsid w:val="00967073"/>
    <w:rsid w:val="00970076"/>
    <w:rsid w:val="00970AC9"/>
    <w:rsid w:val="00970D2F"/>
    <w:rsid w:val="00970FEA"/>
    <w:rsid w:val="009716F2"/>
    <w:rsid w:val="00972903"/>
    <w:rsid w:val="009736BA"/>
    <w:rsid w:val="00973B22"/>
    <w:rsid w:val="00974431"/>
    <w:rsid w:val="009746F1"/>
    <w:rsid w:val="009761B9"/>
    <w:rsid w:val="00977BDC"/>
    <w:rsid w:val="00980301"/>
    <w:rsid w:val="0098061C"/>
    <w:rsid w:val="00980766"/>
    <w:rsid w:val="00981C47"/>
    <w:rsid w:val="009831FD"/>
    <w:rsid w:val="00983E87"/>
    <w:rsid w:val="00984102"/>
    <w:rsid w:val="0098441F"/>
    <w:rsid w:val="00984D8C"/>
    <w:rsid w:val="00986F4D"/>
    <w:rsid w:val="009874B5"/>
    <w:rsid w:val="00987D4A"/>
    <w:rsid w:val="00987F87"/>
    <w:rsid w:val="00990454"/>
    <w:rsid w:val="0099121D"/>
    <w:rsid w:val="0099156C"/>
    <w:rsid w:val="00991B43"/>
    <w:rsid w:val="00991E64"/>
    <w:rsid w:val="00993919"/>
    <w:rsid w:val="009941D6"/>
    <w:rsid w:val="0099560F"/>
    <w:rsid w:val="009A0B6A"/>
    <w:rsid w:val="009A0D6A"/>
    <w:rsid w:val="009A1166"/>
    <w:rsid w:val="009A18A4"/>
    <w:rsid w:val="009A3293"/>
    <w:rsid w:val="009A491E"/>
    <w:rsid w:val="009A6794"/>
    <w:rsid w:val="009A6829"/>
    <w:rsid w:val="009A6BD3"/>
    <w:rsid w:val="009A6EFE"/>
    <w:rsid w:val="009B03B2"/>
    <w:rsid w:val="009B050A"/>
    <w:rsid w:val="009B0BE4"/>
    <w:rsid w:val="009B1B4D"/>
    <w:rsid w:val="009B29B6"/>
    <w:rsid w:val="009B3291"/>
    <w:rsid w:val="009B3AA4"/>
    <w:rsid w:val="009B3F58"/>
    <w:rsid w:val="009B4004"/>
    <w:rsid w:val="009B4A64"/>
    <w:rsid w:val="009B4CC4"/>
    <w:rsid w:val="009B5C27"/>
    <w:rsid w:val="009C01E8"/>
    <w:rsid w:val="009C0F6B"/>
    <w:rsid w:val="009C13AA"/>
    <w:rsid w:val="009C14BC"/>
    <w:rsid w:val="009C2C8C"/>
    <w:rsid w:val="009C2CAB"/>
    <w:rsid w:val="009C3BC5"/>
    <w:rsid w:val="009C4858"/>
    <w:rsid w:val="009C550D"/>
    <w:rsid w:val="009C65C8"/>
    <w:rsid w:val="009C6808"/>
    <w:rsid w:val="009C6D49"/>
    <w:rsid w:val="009C75B6"/>
    <w:rsid w:val="009D09AC"/>
    <w:rsid w:val="009D1AD9"/>
    <w:rsid w:val="009D1FB5"/>
    <w:rsid w:val="009D2BB0"/>
    <w:rsid w:val="009D3FD5"/>
    <w:rsid w:val="009D45B3"/>
    <w:rsid w:val="009D4C4C"/>
    <w:rsid w:val="009D541E"/>
    <w:rsid w:val="009D5A62"/>
    <w:rsid w:val="009D68DA"/>
    <w:rsid w:val="009D7177"/>
    <w:rsid w:val="009E12BD"/>
    <w:rsid w:val="009E2DA8"/>
    <w:rsid w:val="009E2E14"/>
    <w:rsid w:val="009E4180"/>
    <w:rsid w:val="009E488E"/>
    <w:rsid w:val="009E5F04"/>
    <w:rsid w:val="009E5F79"/>
    <w:rsid w:val="009E668A"/>
    <w:rsid w:val="009E6C04"/>
    <w:rsid w:val="009F00C7"/>
    <w:rsid w:val="009F165E"/>
    <w:rsid w:val="009F1916"/>
    <w:rsid w:val="009F19AB"/>
    <w:rsid w:val="009F1C39"/>
    <w:rsid w:val="009F1E4F"/>
    <w:rsid w:val="009F2223"/>
    <w:rsid w:val="009F2728"/>
    <w:rsid w:val="009F2DB3"/>
    <w:rsid w:val="009F309B"/>
    <w:rsid w:val="009F35C5"/>
    <w:rsid w:val="009F3B60"/>
    <w:rsid w:val="009F438C"/>
    <w:rsid w:val="009F4AB9"/>
    <w:rsid w:val="009F5915"/>
    <w:rsid w:val="009F6003"/>
    <w:rsid w:val="009F602B"/>
    <w:rsid w:val="009F6E58"/>
    <w:rsid w:val="009F6F16"/>
    <w:rsid w:val="009F7359"/>
    <w:rsid w:val="009F7D8E"/>
    <w:rsid w:val="00A000ED"/>
    <w:rsid w:val="00A00B74"/>
    <w:rsid w:val="00A0100E"/>
    <w:rsid w:val="00A01446"/>
    <w:rsid w:val="00A01FEF"/>
    <w:rsid w:val="00A02CDD"/>
    <w:rsid w:val="00A0337F"/>
    <w:rsid w:val="00A04FAE"/>
    <w:rsid w:val="00A04FE4"/>
    <w:rsid w:val="00A05AA9"/>
    <w:rsid w:val="00A100E8"/>
    <w:rsid w:val="00A10314"/>
    <w:rsid w:val="00A1032C"/>
    <w:rsid w:val="00A1048C"/>
    <w:rsid w:val="00A10673"/>
    <w:rsid w:val="00A11D0B"/>
    <w:rsid w:val="00A14128"/>
    <w:rsid w:val="00A16217"/>
    <w:rsid w:val="00A167AA"/>
    <w:rsid w:val="00A168DD"/>
    <w:rsid w:val="00A16EFD"/>
    <w:rsid w:val="00A17782"/>
    <w:rsid w:val="00A178A0"/>
    <w:rsid w:val="00A21292"/>
    <w:rsid w:val="00A21627"/>
    <w:rsid w:val="00A220F3"/>
    <w:rsid w:val="00A2220E"/>
    <w:rsid w:val="00A23AB6"/>
    <w:rsid w:val="00A23BAF"/>
    <w:rsid w:val="00A243B5"/>
    <w:rsid w:val="00A2440A"/>
    <w:rsid w:val="00A26860"/>
    <w:rsid w:val="00A2695D"/>
    <w:rsid w:val="00A26E98"/>
    <w:rsid w:val="00A27BD5"/>
    <w:rsid w:val="00A3031C"/>
    <w:rsid w:val="00A3037C"/>
    <w:rsid w:val="00A309E3"/>
    <w:rsid w:val="00A309ED"/>
    <w:rsid w:val="00A32165"/>
    <w:rsid w:val="00A322A0"/>
    <w:rsid w:val="00A32B3F"/>
    <w:rsid w:val="00A3360C"/>
    <w:rsid w:val="00A34401"/>
    <w:rsid w:val="00A347C5"/>
    <w:rsid w:val="00A34FDA"/>
    <w:rsid w:val="00A352E0"/>
    <w:rsid w:val="00A3595F"/>
    <w:rsid w:val="00A36096"/>
    <w:rsid w:val="00A36508"/>
    <w:rsid w:val="00A365D5"/>
    <w:rsid w:val="00A36EEC"/>
    <w:rsid w:val="00A41938"/>
    <w:rsid w:val="00A4193A"/>
    <w:rsid w:val="00A41BBF"/>
    <w:rsid w:val="00A41BEF"/>
    <w:rsid w:val="00A420F1"/>
    <w:rsid w:val="00A43328"/>
    <w:rsid w:val="00A44CCD"/>
    <w:rsid w:val="00A45B88"/>
    <w:rsid w:val="00A46B19"/>
    <w:rsid w:val="00A51115"/>
    <w:rsid w:val="00A51452"/>
    <w:rsid w:val="00A53A22"/>
    <w:rsid w:val="00A54738"/>
    <w:rsid w:val="00A548CD"/>
    <w:rsid w:val="00A54FA5"/>
    <w:rsid w:val="00A5553A"/>
    <w:rsid w:val="00A5627B"/>
    <w:rsid w:val="00A56570"/>
    <w:rsid w:val="00A5735A"/>
    <w:rsid w:val="00A57E2F"/>
    <w:rsid w:val="00A600C5"/>
    <w:rsid w:val="00A60B2F"/>
    <w:rsid w:val="00A60DCA"/>
    <w:rsid w:val="00A6117A"/>
    <w:rsid w:val="00A6135B"/>
    <w:rsid w:val="00A61F36"/>
    <w:rsid w:val="00A629E4"/>
    <w:rsid w:val="00A6398A"/>
    <w:rsid w:val="00A639BA"/>
    <w:rsid w:val="00A64520"/>
    <w:rsid w:val="00A65881"/>
    <w:rsid w:val="00A65ED7"/>
    <w:rsid w:val="00A66029"/>
    <w:rsid w:val="00A679CF"/>
    <w:rsid w:val="00A7212E"/>
    <w:rsid w:val="00A72321"/>
    <w:rsid w:val="00A72888"/>
    <w:rsid w:val="00A728F9"/>
    <w:rsid w:val="00A72B2B"/>
    <w:rsid w:val="00A72BDC"/>
    <w:rsid w:val="00A7546A"/>
    <w:rsid w:val="00A7570B"/>
    <w:rsid w:val="00A75A2C"/>
    <w:rsid w:val="00A75D6C"/>
    <w:rsid w:val="00A777CE"/>
    <w:rsid w:val="00A8044A"/>
    <w:rsid w:val="00A813EE"/>
    <w:rsid w:val="00A8162F"/>
    <w:rsid w:val="00A81CD8"/>
    <w:rsid w:val="00A8277C"/>
    <w:rsid w:val="00A82E13"/>
    <w:rsid w:val="00A8352F"/>
    <w:rsid w:val="00A85F17"/>
    <w:rsid w:val="00A90CA8"/>
    <w:rsid w:val="00A93408"/>
    <w:rsid w:val="00A9350B"/>
    <w:rsid w:val="00A93713"/>
    <w:rsid w:val="00A93795"/>
    <w:rsid w:val="00A93C70"/>
    <w:rsid w:val="00A93D1C"/>
    <w:rsid w:val="00A93FAD"/>
    <w:rsid w:val="00A94582"/>
    <w:rsid w:val="00A9458D"/>
    <w:rsid w:val="00A94980"/>
    <w:rsid w:val="00A94C8E"/>
    <w:rsid w:val="00A95130"/>
    <w:rsid w:val="00A95E58"/>
    <w:rsid w:val="00A967BB"/>
    <w:rsid w:val="00A972F5"/>
    <w:rsid w:val="00A97723"/>
    <w:rsid w:val="00AA3378"/>
    <w:rsid w:val="00AA3C79"/>
    <w:rsid w:val="00AA3E08"/>
    <w:rsid w:val="00AA3F29"/>
    <w:rsid w:val="00AA5DB1"/>
    <w:rsid w:val="00AA777F"/>
    <w:rsid w:val="00AA79F5"/>
    <w:rsid w:val="00AA7E16"/>
    <w:rsid w:val="00AB148F"/>
    <w:rsid w:val="00AB18C3"/>
    <w:rsid w:val="00AB2159"/>
    <w:rsid w:val="00AB2C45"/>
    <w:rsid w:val="00AB444D"/>
    <w:rsid w:val="00AB596B"/>
    <w:rsid w:val="00AB5F51"/>
    <w:rsid w:val="00AB646A"/>
    <w:rsid w:val="00AB6B8E"/>
    <w:rsid w:val="00AB6BCC"/>
    <w:rsid w:val="00AB791C"/>
    <w:rsid w:val="00AC1D66"/>
    <w:rsid w:val="00AC2F86"/>
    <w:rsid w:val="00AC32B3"/>
    <w:rsid w:val="00AC3C9D"/>
    <w:rsid w:val="00AC3E0B"/>
    <w:rsid w:val="00AC4264"/>
    <w:rsid w:val="00AC52C5"/>
    <w:rsid w:val="00AC5790"/>
    <w:rsid w:val="00AC5EB8"/>
    <w:rsid w:val="00AC7D2B"/>
    <w:rsid w:val="00AC7F34"/>
    <w:rsid w:val="00AD01BA"/>
    <w:rsid w:val="00AD05A2"/>
    <w:rsid w:val="00AD07A1"/>
    <w:rsid w:val="00AD08F0"/>
    <w:rsid w:val="00AD0A30"/>
    <w:rsid w:val="00AD0BFD"/>
    <w:rsid w:val="00AD0CEC"/>
    <w:rsid w:val="00AD1E68"/>
    <w:rsid w:val="00AD28CC"/>
    <w:rsid w:val="00AD363B"/>
    <w:rsid w:val="00AD41C5"/>
    <w:rsid w:val="00AD4C8B"/>
    <w:rsid w:val="00AD5597"/>
    <w:rsid w:val="00AD5804"/>
    <w:rsid w:val="00AD596E"/>
    <w:rsid w:val="00AD734D"/>
    <w:rsid w:val="00AD7A4C"/>
    <w:rsid w:val="00AE0C6B"/>
    <w:rsid w:val="00AE1776"/>
    <w:rsid w:val="00AE22D7"/>
    <w:rsid w:val="00AE3053"/>
    <w:rsid w:val="00AE3262"/>
    <w:rsid w:val="00AE46D6"/>
    <w:rsid w:val="00AE52E6"/>
    <w:rsid w:val="00AE5E36"/>
    <w:rsid w:val="00AE718F"/>
    <w:rsid w:val="00AE78AE"/>
    <w:rsid w:val="00AF018B"/>
    <w:rsid w:val="00AF0695"/>
    <w:rsid w:val="00AF06FE"/>
    <w:rsid w:val="00AF07CC"/>
    <w:rsid w:val="00AF0F17"/>
    <w:rsid w:val="00AF2244"/>
    <w:rsid w:val="00AF22AD"/>
    <w:rsid w:val="00AF2382"/>
    <w:rsid w:val="00AF3050"/>
    <w:rsid w:val="00AF3463"/>
    <w:rsid w:val="00AF35F0"/>
    <w:rsid w:val="00AF38B0"/>
    <w:rsid w:val="00AF4975"/>
    <w:rsid w:val="00AF5081"/>
    <w:rsid w:val="00AF58ED"/>
    <w:rsid w:val="00AF5922"/>
    <w:rsid w:val="00AF613B"/>
    <w:rsid w:val="00AF7663"/>
    <w:rsid w:val="00AF7B67"/>
    <w:rsid w:val="00B00426"/>
    <w:rsid w:val="00B0068B"/>
    <w:rsid w:val="00B00F3F"/>
    <w:rsid w:val="00B019F4"/>
    <w:rsid w:val="00B01F52"/>
    <w:rsid w:val="00B027E8"/>
    <w:rsid w:val="00B0350D"/>
    <w:rsid w:val="00B03CAE"/>
    <w:rsid w:val="00B04C1A"/>
    <w:rsid w:val="00B04CF7"/>
    <w:rsid w:val="00B054BE"/>
    <w:rsid w:val="00B05935"/>
    <w:rsid w:val="00B05EEB"/>
    <w:rsid w:val="00B06B7C"/>
    <w:rsid w:val="00B07697"/>
    <w:rsid w:val="00B078EC"/>
    <w:rsid w:val="00B10361"/>
    <w:rsid w:val="00B10452"/>
    <w:rsid w:val="00B11E00"/>
    <w:rsid w:val="00B1275C"/>
    <w:rsid w:val="00B12CDD"/>
    <w:rsid w:val="00B12F9A"/>
    <w:rsid w:val="00B147C1"/>
    <w:rsid w:val="00B15BE6"/>
    <w:rsid w:val="00B16945"/>
    <w:rsid w:val="00B16DB8"/>
    <w:rsid w:val="00B16EBD"/>
    <w:rsid w:val="00B172A1"/>
    <w:rsid w:val="00B17425"/>
    <w:rsid w:val="00B17665"/>
    <w:rsid w:val="00B1773E"/>
    <w:rsid w:val="00B17A34"/>
    <w:rsid w:val="00B17B94"/>
    <w:rsid w:val="00B2033A"/>
    <w:rsid w:val="00B207A1"/>
    <w:rsid w:val="00B20F93"/>
    <w:rsid w:val="00B2352B"/>
    <w:rsid w:val="00B24E69"/>
    <w:rsid w:val="00B25017"/>
    <w:rsid w:val="00B251F5"/>
    <w:rsid w:val="00B2549E"/>
    <w:rsid w:val="00B25601"/>
    <w:rsid w:val="00B2631C"/>
    <w:rsid w:val="00B2649A"/>
    <w:rsid w:val="00B268F2"/>
    <w:rsid w:val="00B26DC5"/>
    <w:rsid w:val="00B270C5"/>
    <w:rsid w:val="00B31C12"/>
    <w:rsid w:val="00B320A0"/>
    <w:rsid w:val="00B32C37"/>
    <w:rsid w:val="00B32FA8"/>
    <w:rsid w:val="00B33264"/>
    <w:rsid w:val="00B33D50"/>
    <w:rsid w:val="00B33DAB"/>
    <w:rsid w:val="00B33EEC"/>
    <w:rsid w:val="00B34812"/>
    <w:rsid w:val="00B353CD"/>
    <w:rsid w:val="00B36115"/>
    <w:rsid w:val="00B41F57"/>
    <w:rsid w:val="00B42F94"/>
    <w:rsid w:val="00B44453"/>
    <w:rsid w:val="00B46732"/>
    <w:rsid w:val="00B4692A"/>
    <w:rsid w:val="00B46FD6"/>
    <w:rsid w:val="00B4746A"/>
    <w:rsid w:val="00B47A39"/>
    <w:rsid w:val="00B502BF"/>
    <w:rsid w:val="00B50907"/>
    <w:rsid w:val="00B5125E"/>
    <w:rsid w:val="00B51C64"/>
    <w:rsid w:val="00B527E1"/>
    <w:rsid w:val="00B531A7"/>
    <w:rsid w:val="00B53674"/>
    <w:rsid w:val="00B539EF"/>
    <w:rsid w:val="00B5441D"/>
    <w:rsid w:val="00B57020"/>
    <w:rsid w:val="00B570D6"/>
    <w:rsid w:val="00B57F7B"/>
    <w:rsid w:val="00B60AC6"/>
    <w:rsid w:val="00B627B4"/>
    <w:rsid w:val="00B630D8"/>
    <w:rsid w:val="00B6361D"/>
    <w:rsid w:val="00B63A20"/>
    <w:rsid w:val="00B64269"/>
    <w:rsid w:val="00B6514B"/>
    <w:rsid w:val="00B655D6"/>
    <w:rsid w:val="00B6664C"/>
    <w:rsid w:val="00B67F34"/>
    <w:rsid w:val="00B71271"/>
    <w:rsid w:val="00B71AF7"/>
    <w:rsid w:val="00B72C41"/>
    <w:rsid w:val="00B72E2B"/>
    <w:rsid w:val="00B7397D"/>
    <w:rsid w:val="00B75705"/>
    <w:rsid w:val="00B75D27"/>
    <w:rsid w:val="00B7744C"/>
    <w:rsid w:val="00B77771"/>
    <w:rsid w:val="00B81569"/>
    <w:rsid w:val="00B81843"/>
    <w:rsid w:val="00B82588"/>
    <w:rsid w:val="00B82CE6"/>
    <w:rsid w:val="00B847B7"/>
    <w:rsid w:val="00B849AB"/>
    <w:rsid w:val="00B84FBE"/>
    <w:rsid w:val="00B85268"/>
    <w:rsid w:val="00B85A73"/>
    <w:rsid w:val="00B86208"/>
    <w:rsid w:val="00B86673"/>
    <w:rsid w:val="00B86763"/>
    <w:rsid w:val="00B87496"/>
    <w:rsid w:val="00B87B2A"/>
    <w:rsid w:val="00B900B3"/>
    <w:rsid w:val="00B90902"/>
    <w:rsid w:val="00B9150B"/>
    <w:rsid w:val="00B91815"/>
    <w:rsid w:val="00B91915"/>
    <w:rsid w:val="00B91BB5"/>
    <w:rsid w:val="00B91FC3"/>
    <w:rsid w:val="00B923D2"/>
    <w:rsid w:val="00B92E0A"/>
    <w:rsid w:val="00B9318B"/>
    <w:rsid w:val="00B941CA"/>
    <w:rsid w:val="00B94BFE"/>
    <w:rsid w:val="00B95536"/>
    <w:rsid w:val="00B96988"/>
    <w:rsid w:val="00B969DE"/>
    <w:rsid w:val="00B96ADB"/>
    <w:rsid w:val="00BA062B"/>
    <w:rsid w:val="00BA18EB"/>
    <w:rsid w:val="00BA353E"/>
    <w:rsid w:val="00BA422A"/>
    <w:rsid w:val="00BA4604"/>
    <w:rsid w:val="00BA4C28"/>
    <w:rsid w:val="00BA4CAC"/>
    <w:rsid w:val="00BA5156"/>
    <w:rsid w:val="00BA51A6"/>
    <w:rsid w:val="00BA572E"/>
    <w:rsid w:val="00BA5E77"/>
    <w:rsid w:val="00BA6793"/>
    <w:rsid w:val="00BA720C"/>
    <w:rsid w:val="00BA77E1"/>
    <w:rsid w:val="00BA7B12"/>
    <w:rsid w:val="00BB011C"/>
    <w:rsid w:val="00BB0882"/>
    <w:rsid w:val="00BB0BD6"/>
    <w:rsid w:val="00BB0BF9"/>
    <w:rsid w:val="00BB18DC"/>
    <w:rsid w:val="00BB1B29"/>
    <w:rsid w:val="00BB1C47"/>
    <w:rsid w:val="00BB211D"/>
    <w:rsid w:val="00BB2496"/>
    <w:rsid w:val="00BB2666"/>
    <w:rsid w:val="00BB2CBB"/>
    <w:rsid w:val="00BB3A8E"/>
    <w:rsid w:val="00BB5163"/>
    <w:rsid w:val="00BB57FD"/>
    <w:rsid w:val="00BB6A76"/>
    <w:rsid w:val="00BB6EEA"/>
    <w:rsid w:val="00BB750E"/>
    <w:rsid w:val="00BB78FC"/>
    <w:rsid w:val="00BC2CEA"/>
    <w:rsid w:val="00BC3B53"/>
    <w:rsid w:val="00BC437F"/>
    <w:rsid w:val="00BC616A"/>
    <w:rsid w:val="00BC688A"/>
    <w:rsid w:val="00BC7265"/>
    <w:rsid w:val="00BC79E9"/>
    <w:rsid w:val="00BC7A0E"/>
    <w:rsid w:val="00BD00CD"/>
    <w:rsid w:val="00BD0296"/>
    <w:rsid w:val="00BD1449"/>
    <w:rsid w:val="00BD1B91"/>
    <w:rsid w:val="00BD31E9"/>
    <w:rsid w:val="00BD3F82"/>
    <w:rsid w:val="00BD3FF5"/>
    <w:rsid w:val="00BD4178"/>
    <w:rsid w:val="00BD422E"/>
    <w:rsid w:val="00BD435E"/>
    <w:rsid w:val="00BD6952"/>
    <w:rsid w:val="00BD777F"/>
    <w:rsid w:val="00BE0FCC"/>
    <w:rsid w:val="00BE28BE"/>
    <w:rsid w:val="00BE34A9"/>
    <w:rsid w:val="00BE4161"/>
    <w:rsid w:val="00BE4209"/>
    <w:rsid w:val="00BE4C0A"/>
    <w:rsid w:val="00BE4DC9"/>
    <w:rsid w:val="00BE534B"/>
    <w:rsid w:val="00BE56D4"/>
    <w:rsid w:val="00BE5ABF"/>
    <w:rsid w:val="00BF05FB"/>
    <w:rsid w:val="00BF06DB"/>
    <w:rsid w:val="00BF32E0"/>
    <w:rsid w:val="00BF3E28"/>
    <w:rsid w:val="00BF4F00"/>
    <w:rsid w:val="00BF53E5"/>
    <w:rsid w:val="00BF59EA"/>
    <w:rsid w:val="00BF61E0"/>
    <w:rsid w:val="00BF6695"/>
    <w:rsid w:val="00BF6FB2"/>
    <w:rsid w:val="00BF7291"/>
    <w:rsid w:val="00BF7A8E"/>
    <w:rsid w:val="00C001ED"/>
    <w:rsid w:val="00C004E6"/>
    <w:rsid w:val="00C00A12"/>
    <w:rsid w:val="00C00C26"/>
    <w:rsid w:val="00C01EA4"/>
    <w:rsid w:val="00C024A2"/>
    <w:rsid w:val="00C02F94"/>
    <w:rsid w:val="00C03EFE"/>
    <w:rsid w:val="00C06771"/>
    <w:rsid w:val="00C0682F"/>
    <w:rsid w:val="00C06FEA"/>
    <w:rsid w:val="00C07EA9"/>
    <w:rsid w:val="00C105D3"/>
    <w:rsid w:val="00C10A47"/>
    <w:rsid w:val="00C11B5F"/>
    <w:rsid w:val="00C1258E"/>
    <w:rsid w:val="00C12978"/>
    <w:rsid w:val="00C133C7"/>
    <w:rsid w:val="00C13896"/>
    <w:rsid w:val="00C16761"/>
    <w:rsid w:val="00C1682A"/>
    <w:rsid w:val="00C171A7"/>
    <w:rsid w:val="00C173A7"/>
    <w:rsid w:val="00C20893"/>
    <w:rsid w:val="00C211B2"/>
    <w:rsid w:val="00C211F5"/>
    <w:rsid w:val="00C21D74"/>
    <w:rsid w:val="00C22242"/>
    <w:rsid w:val="00C22390"/>
    <w:rsid w:val="00C23C79"/>
    <w:rsid w:val="00C24258"/>
    <w:rsid w:val="00C24DBC"/>
    <w:rsid w:val="00C24FBF"/>
    <w:rsid w:val="00C27EEE"/>
    <w:rsid w:val="00C30151"/>
    <w:rsid w:val="00C312AE"/>
    <w:rsid w:val="00C31A5A"/>
    <w:rsid w:val="00C32070"/>
    <w:rsid w:val="00C32148"/>
    <w:rsid w:val="00C32711"/>
    <w:rsid w:val="00C32855"/>
    <w:rsid w:val="00C330E5"/>
    <w:rsid w:val="00C33161"/>
    <w:rsid w:val="00C34F36"/>
    <w:rsid w:val="00C36EF1"/>
    <w:rsid w:val="00C372F5"/>
    <w:rsid w:val="00C3749C"/>
    <w:rsid w:val="00C374D6"/>
    <w:rsid w:val="00C401F3"/>
    <w:rsid w:val="00C41095"/>
    <w:rsid w:val="00C41213"/>
    <w:rsid w:val="00C41275"/>
    <w:rsid w:val="00C42178"/>
    <w:rsid w:val="00C426BE"/>
    <w:rsid w:val="00C4280E"/>
    <w:rsid w:val="00C42B50"/>
    <w:rsid w:val="00C42B7A"/>
    <w:rsid w:val="00C436CA"/>
    <w:rsid w:val="00C44C2E"/>
    <w:rsid w:val="00C451F9"/>
    <w:rsid w:val="00C452E7"/>
    <w:rsid w:val="00C453AA"/>
    <w:rsid w:val="00C455C5"/>
    <w:rsid w:val="00C45908"/>
    <w:rsid w:val="00C46A1F"/>
    <w:rsid w:val="00C5112F"/>
    <w:rsid w:val="00C52086"/>
    <w:rsid w:val="00C527B8"/>
    <w:rsid w:val="00C533BC"/>
    <w:rsid w:val="00C53787"/>
    <w:rsid w:val="00C53DF9"/>
    <w:rsid w:val="00C54B24"/>
    <w:rsid w:val="00C55F17"/>
    <w:rsid w:val="00C560F6"/>
    <w:rsid w:val="00C56725"/>
    <w:rsid w:val="00C56EBA"/>
    <w:rsid w:val="00C57025"/>
    <w:rsid w:val="00C57719"/>
    <w:rsid w:val="00C6011A"/>
    <w:rsid w:val="00C604A6"/>
    <w:rsid w:val="00C60DA4"/>
    <w:rsid w:val="00C61D1C"/>
    <w:rsid w:val="00C62E3B"/>
    <w:rsid w:val="00C63451"/>
    <w:rsid w:val="00C63789"/>
    <w:rsid w:val="00C64429"/>
    <w:rsid w:val="00C655BA"/>
    <w:rsid w:val="00C6586E"/>
    <w:rsid w:val="00C661CE"/>
    <w:rsid w:val="00C666C5"/>
    <w:rsid w:val="00C66752"/>
    <w:rsid w:val="00C668CB"/>
    <w:rsid w:val="00C66ABB"/>
    <w:rsid w:val="00C6743F"/>
    <w:rsid w:val="00C704DF"/>
    <w:rsid w:val="00C7084F"/>
    <w:rsid w:val="00C71389"/>
    <w:rsid w:val="00C71FE2"/>
    <w:rsid w:val="00C7268E"/>
    <w:rsid w:val="00C73B98"/>
    <w:rsid w:val="00C7422D"/>
    <w:rsid w:val="00C74300"/>
    <w:rsid w:val="00C74D99"/>
    <w:rsid w:val="00C75253"/>
    <w:rsid w:val="00C76EFD"/>
    <w:rsid w:val="00C807AD"/>
    <w:rsid w:val="00C80998"/>
    <w:rsid w:val="00C80B82"/>
    <w:rsid w:val="00C8233F"/>
    <w:rsid w:val="00C83D99"/>
    <w:rsid w:val="00C84C3F"/>
    <w:rsid w:val="00C84FD5"/>
    <w:rsid w:val="00C85385"/>
    <w:rsid w:val="00C86346"/>
    <w:rsid w:val="00C86DCD"/>
    <w:rsid w:val="00C87102"/>
    <w:rsid w:val="00C91AB7"/>
    <w:rsid w:val="00C92A77"/>
    <w:rsid w:val="00C92FC2"/>
    <w:rsid w:val="00C93125"/>
    <w:rsid w:val="00C9361D"/>
    <w:rsid w:val="00C93D10"/>
    <w:rsid w:val="00C963C4"/>
    <w:rsid w:val="00C96B2F"/>
    <w:rsid w:val="00C96E79"/>
    <w:rsid w:val="00C975C4"/>
    <w:rsid w:val="00C97708"/>
    <w:rsid w:val="00C97808"/>
    <w:rsid w:val="00C97C95"/>
    <w:rsid w:val="00CA0698"/>
    <w:rsid w:val="00CA0E59"/>
    <w:rsid w:val="00CA1EBC"/>
    <w:rsid w:val="00CA2230"/>
    <w:rsid w:val="00CA225A"/>
    <w:rsid w:val="00CA232F"/>
    <w:rsid w:val="00CA2409"/>
    <w:rsid w:val="00CA2B0E"/>
    <w:rsid w:val="00CA350E"/>
    <w:rsid w:val="00CA3850"/>
    <w:rsid w:val="00CA3C28"/>
    <w:rsid w:val="00CA4519"/>
    <w:rsid w:val="00CA4B68"/>
    <w:rsid w:val="00CA5322"/>
    <w:rsid w:val="00CA53BA"/>
    <w:rsid w:val="00CA53EA"/>
    <w:rsid w:val="00CA55FF"/>
    <w:rsid w:val="00CA587D"/>
    <w:rsid w:val="00CA6806"/>
    <w:rsid w:val="00CA79E0"/>
    <w:rsid w:val="00CA7FBF"/>
    <w:rsid w:val="00CB060F"/>
    <w:rsid w:val="00CB0E33"/>
    <w:rsid w:val="00CB17A3"/>
    <w:rsid w:val="00CB1BE8"/>
    <w:rsid w:val="00CB28AC"/>
    <w:rsid w:val="00CB32FC"/>
    <w:rsid w:val="00CB4C6E"/>
    <w:rsid w:val="00CB585C"/>
    <w:rsid w:val="00CB5C76"/>
    <w:rsid w:val="00CB7439"/>
    <w:rsid w:val="00CB7D52"/>
    <w:rsid w:val="00CC196E"/>
    <w:rsid w:val="00CC2AF0"/>
    <w:rsid w:val="00CC2D81"/>
    <w:rsid w:val="00CC318E"/>
    <w:rsid w:val="00CC366F"/>
    <w:rsid w:val="00CC4FB6"/>
    <w:rsid w:val="00CD0806"/>
    <w:rsid w:val="00CD0DC5"/>
    <w:rsid w:val="00CD20BC"/>
    <w:rsid w:val="00CD34A4"/>
    <w:rsid w:val="00CD3B5F"/>
    <w:rsid w:val="00CD425B"/>
    <w:rsid w:val="00CD5D4E"/>
    <w:rsid w:val="00CD6411"/>
    <w:rsid w:val="00CD794B"/>
    <w:rsid w:val="00CE019A"/>
    <w:rsid w:val="00CE03B2"/>
    <w:rsid w:val="00CE0AEB"/>
    <w:rsid w:val="00CE0D06"/>
    <w:rsid w:val="00CE16AD"/>
    <w:rsid w:val="00CE1A3B"/>
    <w:rsid w:val="00CE23A5"/>
    <w:rsid w:val="00CE3E30"/>
    <w:rsid w:val="00CE57FE"/>
    <w:rsid w:val="00CE5898"/>
    <w:rsid w:val="00CF0FE2"/>
    <w:rsid w:val="00CF24C8"/>
    <w:rsid w:val="00CF36C8"/>
    <w:rsid w:val="00CF3BB1"/>
    <w:rsid w:val="00CF43DA"/>
    <w:rsid w:val="00CF471F"/>
    <w:rsid w:val="00CF5AA7"/>
    <w:rsid w:val="00CF78A0"/>
    <w:rsid w:val="00D00025"/>
    <w:rsid w:val="00D00221"/>
    <w:rsid w:val="00D005D9"/>
    <w:rsid w:val="00D00676"/>
    <w:rsid w:val="00D00DC0"/>
    <w:rsid w:val="00D0224D"/>
    <w:rsid w:val="00D02839"/>
    <w:rsid w:val="00D0288A"/>
    <w:rsid w:val="00D02EB1"/>
    <w:rsid w:val="00D034F8"/>
    <w:rsid w:val="00D04768"/>
    <w:rsid w:val="00D0521F"/>
    <w:rsid w:val="00D055C5"/>
    <w:rsid w:val="00D07759"/>
    <w:rsid w:val="00D07FB5"/>
    <w:rsid w:val="00D107EB"/>
    <w:rsid w:val="00D10E4F"/>
    <w:rsid w:val="00D1102D"/>
    <w:rsid w:val="00D1168E"/>
    <w:rsid w:val="00D117F1"/>
    <w:rsid w:val="00D12266"/>
    <w:rsid w:val="00D13336"/>
    <w:rsid w:val="00D134FE"/>
    <w:rsid w:val="00D13EEC"/>
    <w:rsid w:val="00D140CC"/>
    <w:rsid w:val="00D14E48"/>
    <w:rsid w:val="00D14ED2"/>
    <w:rsid w:val="00D15BD8"/>
    <w:rsid w:val="00D170E5"/>
    <w:rsid w:val="00D17CC3"/>
    <w:rsid w:val="00D20B2A"/>
    <w:rsid w:val="00D214C1"/>
    <w:rsid w:val="00D21B23"/>
    <w:rsid w:val="00D22F10"/>
    <w:rsid w:val="00D255B8"/>
    <w:rsid w:val="00D2611F"/>
    <w:rsid w:val="00D264DD"/>
    <w:rsid w:val="00D3123E"/>
    <w:rsid w:val="00D33832"/>
    <w:rsid w:val="00D3397D"/>
    <w:rsid w:val="00D33E97"/>
    <w:rsid w:val="00D3780D"/>
    <w:rsid w:val="00D405FB"/>
    <w:rsid w:val="00D4096D"/>
    <w:rsid w:val="00D40DA3"/>
    <w:rsid w:val="00D42040"/>
    <w:rsid w:val="00D45010"/>
    <w:rsid w:val="00D46D3A"/>
    <w:rsid w:val="00D477AA"/>
    <w:rsid w:val="00D47F87"/>
    <w:rsid w:val="00D5063D"/>
    <w:rsid w:val="00D506C7"/>
    <w:rsid w:val="00D50F3A"/>
    <w:rsid w:val="00D51F61"/>
    <w:rsid w:val="00D51FAB"/>
    <w:rsid w:val="00D526B0"/>
    <w:rsid w:val="00D52830"/>
    <w:rsid w:val="00D52B84"/>
    <w:rsid w:val="00D53673"/>
    <w:rsid w:val="00D5398F"/>
    <w:rsid w:val="00D54A57"/>
    <w:rsid w:val="00D55360"/>
    <w:rsid w:val="00D56596"/>
    <w:rsid w:val="00D56958"/>
    <w:rsid w:val="00D56D2D"/>
    <w:rsid w:val="00D56E87"/>
    <w:rsid w:val="00D57803"/>
    <w:rsid w:val="00D57887"/>
    <w:rsid w:val="00D57B8C"/>
    <w:rsid w:val="00D60C48"/>
    <w:rsid w:val="00D6135E"/>
    <w:rsid w:val="00D61934"/>
    <w:rsid w:val="00D62ACE"/>
    <w:rsid w:val="00D6434D"/>
    <w:rsid w:val="00D64584"/>
    <w:rsid w:val="00D6563C"/>
    <w:rsid w:val="00D65D48"/>
    <w:rsid w:val="00D6662D"/>
    <w:rsid w:val="00D66B30"/>
    <w:rsid w:val="00D67070"/>
    <w:rsid w:val="00D7017D"/>
    <w:rsid w:val="00D7032D"/>
    <w:rsid w:val="00D71B23"/>
    <w:rsid w:val="00D7247E"/>
    <w:rsid w:val="00D724D0"/>
    <w:rsid w:val="00D73CC9"/>
    <w:rsid w:val="00D75196"/>
    <w:rsid w:val="00D7544B"/>
    <w:rsid w:val="00D758FF"/>
    <w:rsid w:val="00D76A0B"/>
    <w:rsid w:val="00D801C4"/>
    <w:rsid w:val="00D810C3"/>
    <w:rsid w:val="00D81BAA"/>
    <w:rsid w:val="00D81EE1"/>
    <w:rsid w:val="00D81FDB"/>
    <w:rsid w:val="00D821BB"/>
    <w:rsid w:val="00D83629"/>
    <w:rsid w:val="00D8478E"/>
    <w:rsid w:val="00D84970"/>
    <w:rsid w:val="00D8503B"/>
    <w:rsid w:val="00D85088"/>
    <w:rsid w:val="00D85308"/>
    <w:rsid w:val="00D860BC"/>
    <w:rsid w:val="00D874C0"/>
    <w:rsid w:val="00D87DAA"/>
    <w:rsid w:val="00D90690"/>
    <w:rsid w:val="00D915F8"/>
    <w:rsid w:val="00D9314A"/>
    <w:rsid w:val="00D9451B"/>
    <w:rsid w:val="00D95986"/>
    <w:rsid w:val="00D9656E"/>
    <w:rsid w:val="00D97168"/>
    <w:rsid w:val="00DA0D61"/>
    <w:rsid w:val="00DA1578"/>
    <w:rsid w:val="00DA2B6D"/>
    <w:rsid w:val="00DA3245"/>
    <w:rsid w:val="00DA3614"/>
    <w:rsid w:val="00DA38C5"/>
    <w:rsid w:val="00DA4985"/>
    <w:rsid w:val="00DA5762"/>
    <w:rsid w:val="00DA5A51"/>
    <w:rsid w:val="00DA6C20"/>
    <w:rsid w:val="00DB1429"/>
    <w:rsid w:val="00DB22CB"/>
    <w:rsid w:val="00DB2E4D"/>
    <w:rsid w:val="00DB3142"/>
    <w:rsid w:val="00DB330F"/>
    <w:rsid w:val="00DB3AA9"/>
    <w:rsid w:val="00DB49F9"/>
    <w:rsid w:val="00DB5288"/>
    <w:rsid w:val="00DB6F8A"/>
    <w:rsid w:val="00DB7B6B"/>
    <w:rsid w:val="00DC02A5"/>
    <w:rsid w:val="00DC0397"/>
    <w:rsid w:val="00DC1ECF"/>
    <w:rsid w:val="00DC2639"/>
    <w:rsid w:val="00DC3679"/>
    <w:rsid w:val="00DC3913"/>
    <w:rsid w:val="00DC3988"/>
    <w:rsid w:val="00DC3DCF"/>
    <w:rsid w:val="00DC3F28"/>
    <w:rsid w:val="00DC4AA0"/>
    <w:rsid w:val="00DC4C69"/>
    <w:rsid w:val="00DC4E0A"/>
    <w:rsid w:val="00DC5C80"/>
    <w:rsid w:val="00DC5D73"/>
    <w:rsid w:val="00DC5EF8"/>
    <w:rsid w:val="00DC71DB"/>
    <w:rsid w:val="00DC74D6"/>
    <w:rsid w:val="00DD0D87"/>
    <w:rsid w:val="00DD11AE"/>
    <w:rsid w:val="00DD12F2"/>
    <w:rsid w:val="00DD1B10"/>
    <w:rsid w:val="00DD205D"/>
    <w:rsid w:val="00DD3FB7"/>
    <w:rsid w:val="00DD4EFE"/>
    <w:rsid w:val="00DD5E07"/>
    <w:rsid w:val="00DD6D51"/>
    <w:rsid w:val="00DD6FF8"/>
    <w:rsid w:val="00DD77AA"/>
    <w:rsid w:val="00DE10DC"/>
    <w:rsid w:val="00DE1CAC"/>
    <w:rsid w:val="00DE2B02"/>
    <w:rsid w:val="00DE2E50"/>
    <w:rsid w:val="00DE40C2"/>
    <w:rsid w:val="00DE51FD"/>
    <w:rsid w:val="00DE5D55"/>
    <w:rsid w:val="00DF21DD"/>
    <w:rsid w:val="00DF2FAA"/>
    <w:rsid w:val="00DF4798"/>
    <w:rsid w:val="00DF5AD7"/>
    <w:rsid w:val="00DF5AF7"/>
    <w:rsid w:val="00DF6A95"/>
    <w:rsid w:val="00DF7065"/>
    <w:rsid w:val="00DF7B40"/>
    <w:rsid w:val="00DF7CA3"/>
    <w:rsid w:val="00E00E8E"/>
    <w:rsid w:val="00E00EFD"/>
    <w:rsid w:val="00E01821"/>
    <w:rsid w:val="00E01B4A"/>
    <w:rsid w:val="00E02698"/>
    <w:rsid w:val="00E02B2B"/>
    <w:rsid w:val="00E02FE5"/>
    <w:rsid w:val="00E0395B"/>
    <w:rsid w:val="00E03BDD"/>
    <w:rsid w:val="00E03E5D"/>
    <w:rsid w:val="00E065F7"/>
    <w:rsid w:val="00E06627"/>
    <w:rsid w:val="00E06AF8"/>
    <w:rsid w:val="00E06F00"/>
    <w:rsid w:val="00E06F37"/>
    <w:rsid w:val="00E10818"/>
    <w:rsid w:val="00E10A4F"/>
    <w:rsid w:val="00E11BEF"/>
    <w:rsid w:val="00E12378"/>
    <w:rsid w:val="00E12B1E"/>
    <w:rsid w:val="00E12D8E"/>
    <w:rsid w:val="00E13A4D"/>
    <w:rsid w:val="00E14403"/>
    <w:rsid w:val="00E1488D"/>
    <w:rsid w:val="00E167CB"/>
    <w:rsid w:val="00E16923"/>
    <w:rsid w:val="00E17CE1"/>
    <w:rsid w:val="00E17FB4"/>
    <w:rsid w:val="00E20C6F"/>
    <w:rsid w:val="00E20E5E"/>
    <w:rsid w:val="00E21906"/>
    <w:rsid w:val="00E21F02"/>
    <w:rsid w:val="00E23A19"/>
    <w:rsid w:val="00E23C39"/>
    <w:rsid w:val="00E24128"/>
    <w:rsid w:val="00E24509"/>
    <w:rsid w:val="00E24955"/>
    <w:rsid w:val="00E26C64"/>
    <w:rsid w:val="00E26DAC"/>
    <w:rsid w:val="00E279F5"/>
    <w:rsid w:val="00E27F6D"/>
    <w:rsid w:val="00E30084"/>
    <w:rsid w:val="00E30713"/>
    <w:rsid w:val="00E31009"/>
    <w:rsid w:val="00E31627"/>
    <w:rsid w:val="00E31837"/>
    <w:rsid w:val="00E32634"/>
    <w:rsid w:val="00E32EA3"/>
    <w:rsid w:val="00E3319E"/>
    <w:rsid w:val="00E34A57"/>
    <w:rsid w:val="00E367F7"/>
    <w:rsid w:val="00E372B3"/>
    <w:rsid w:val="00E37567"/>
    <w:rsid w:val="00E37A80"/>
    <w:rsid w:val="00E37E4C"/>
    <w:rsid w:val="00E408B7"/>
    <w:rsid w:val="00E40BF8"/>
    <w:rsid w:val="00E410A3"/>
    <w:rsid w:val="00E42248"/>
    <w:rsid w:val="00E43E10"/>
    <w:rsid w:val="00E4447C"/>
    <w:rsid w:val="00E4476F"/>
    <w:rsid w:val="00E44EE3"/>
    <w:rsid w:val="00E4625A"/>
    <w:rsid w:val="00E46A4C"/>
    <w:rsid w:val="00E4782F"/>
    <w:rsid w:val="00E47C33"/>
    <w:rsid w:val="00E50671"/>
    <w:rsid w:val="00E512E5"/>
    <w:rsid w:val="00E53533"/>
    <w:rsid w:val="00E53EC0"/>
    <w:rsid w:val="00E54655"/>
    <w:rsid w:val="00E558CF"/>
    <w:rsid w:val="00E55D8E"/>
    <w:rsid w:val="00E563F2"/>
    <w:rsid w:val="00E564E2"/>
    <w:rsid w:val="00E573A7"/>
    <w:rsid w:val="00E57422"/>
    <w:rsid w:val="00E6042A"/>
    <w:rsid w:val="00E617FA"/>
    <w:rsid w:val="00E61BB7"/>
    <w:rsid w:val="00E625DB"/>
    <w:rsid w:val="00E62B88"/>
    <w:rsid w:val="00E63600"/>
    <w:rsid w:val="00E63B13"/>
    <w:rsid w:val="00E64A15"/>
    <w:rsid w:val="00E64F59"/>
    <w:rsid w:val="00E65A19"/>
    <w:rsid w:val="00E664BD"/>
    <w:rsid w:val="00E67378"/>
    <w:rsid w:val="00E70D76"/>
    <w:rsid w:val="00E70E93"/>
    <w:rsid w:val="00E71BA0"/>
    <w:rsid w:val="00E71C20"/>
    <w:rsid w:val="00E71F08"/>
    <w:rsid w:val="00E7234E"/>
    <w:rsid w:val="00E73F84"/>
    <w:rsid w:val="00E74297"/>
    <w:rsid w:val="00E746D3"/>
    <w:rsid w:val="00E74D18"/>
    <w:rsid w:val="00E778B3"/>
    <w:rsid w:val="00E77987"/>
    <w:rsid w:val="00E77BAD"/>
    <w:rsid w:val="00E80298"/>
    <w:rsid w:val="00E80985"/>
    <w:rsid w:val="00E80ADB"/>
    <w:rsid w:val="00E817BE"/>
    <w:rsid w:val="00E830AD"/>
    <w:rsid w:val="00E832C9"/>
    <w:rsid w:val="00E83C96"/>
    <w:rsid w:val="00E83EA4"/>
    <w:rsid w:val="00E84953"/>
    <w:rsid w:val="00E84AF9"/>
    <w:rsid w:val="00E84B83"/>
    <w:rsid w:val="00E8501C"/>
    <w:rsid w:val="00E856A8"/>
    <w:rsid w:val="00E85B63"/>
    <w:rsid w:val="00E85E65"/>
    <w:rsid w:val="00E868B3"/>
    <w:rsid w:val="00E86BEE"/>
    <w:rsid w:val="00E91D80"/>
    <w:rsid w:val="00E91E9E"/>
    <w:rsid w:val="00E92350"/>
    <w:rsid w:val="00E927DE"/>
    <w:rsid w:val="00E93AEC"/>
    <w:rsid w:val="00E93E74"/>
    <w:rsid w:val="00E9457A"/>
    <w:rsid w:val="00E94742"/>
    <w:rsid w:val="00E95B1D"/>
    <w:rsid w:val="00E95C7A"/>
    <w:rsid w:val="00E9735A"/>
    <w:rsid w:val="00E97589"/>
    <w:rsid w:val="00E97EF7"/>
    <w:rsid w:val="00EA03FD"/>
    <w:rsid w:val="00EA097B"/>
    <w:rsid w:val="00EA3267"/>
    <w:rsid w:val="00EA3313"/>
    <w:rsid w:val="00EA43F0"/>
    <w:rsid w:val="00EA492D"/>
    <w:rsid w:val="00EA49F8"/>
    <w:rsid w:val="00EA4B74"/>
    <w:rsid w:val="00EA4D3B"/>
    <w:rsid w:val="00EA578B"/>
    <w:rsid w:val="00EA5FA8"/>
    <w:rsid w:val="00EA626E"/>
    <w:rsid w:val="00EA6C61"/>
    <w:rsid w:val="00EA7009"/>
    <w:rsid w:val="00EA793F"/>
    <w:rsid w:val="00EA7961"/>
    <w:rsid w:val="00EB2E4C"/>
    <w:rsid w:val="00EB301B"/>
    <w:rsid w:val="00EB4136"/>
    <w:rsid w:val="00EB4432"/>
    <w:rsid w:val="00EB49D6"/>
    <w:rsid w:val="00EB4F30"/>
    <w:rsid w:val="00EB6784"/>
    <w:rsid w:val="00EB6C31"/>
    <w:rsid w:val="00EB7014"/>
    <w:rsid w:val="00EB74B5"/>
    <w:rsid w:val="00EB7C7D"/>
    <w:rsid w:val="00EC04E7"/>
    <w:rsid w:val="00EC0A1A"/>
    <w:rsid w:val="00EC0A94"/>
    <w:rsid w:val="00EC119C"/>
    <w:rsid w:val="00EC13E1"/>
    <w:rsid w:val="00EC222B"/>
    <w:rsid w:val="00EC3518"/>
    <w:rsid w:val="00EC372C"/>
    <w:rsid w:val="00EC38FD"/>
    <w:rsid w:val="00EC3CF3"/>
    <w:rsid w:val="00EC548E"/>
    <w:rsid w:val="00EC5544"/>
    <w:rsid w:val="00EC5F98"/>
    <w:rsid w:val="00EC625D"/>
    <w:rsid w:val="00EC6C4C"/>
    <w:rsid w:val="00EC6C6C"/>
    <w:rsid w:val="00EC7091"/>
    <w:rsid w:val="00EC7390"/>
    <w:rsid w:val="00ED0799"/>
    <w:rsid w:val="00ED156D"/>
    <w:rsid w:val="00ED2E57"/>
    <w:rsid w:val="00ED35AB"/>
    <w:rsid w:val="00ED38ED"/>
    <w:rsid w:val="00ED4FE6"/>
    <w:rsid w:val="00ED5583"/>
    <w:rsid w:val="00ED6AF6"/>
    <w:rsid w:val="00ED6C79"/>
    <w:rsid w:val="00ED77E2"/>
    <w:rsid w:val="00ED7FA6"/>
    <w:rsid w:val="00EE03B0"/>
    <w:rsid w:val="00EE0D6B"/>
    <w:rsid w:val="00EE3DE8"/>
    <w:rsid w:val="00EE403E"/>
    <w:rsid w:val="00EE47CF"/>
    <w:rsid w:val="00EE550C"/>
    <w:rsid w:val="00EE580F"/>
    <w:rsid w:val="00EE584A"/>
    <w:rsid w:val="00EE5C9B"/>
    <w:rsid w:val="00EE707D"/>
    <w:rsid w:val="00EE76FB"/>
    <w:rsid w:val="00EE7D2C"/>
    <w:rsid w:val="00EF08F2"/>
    <w:rsid w:val="00EF1037"/>
    <w:rsid w:val="00EF1B3C"/>
    <w:rsid w:val="00EF1B5D"/>
    <w:rsid w:val="00EF1D24"/>
    <w:rsid w:val="00EF3064"/>
    <w:rsid w:val="00EF31ED"/>
    <w:rsid w:val="00EF3269"/>
    <w:rsid w:val="00EF397A"/>
    <w:rsid w:val="00EF409D"/>
    <w:rsid w:val="00EF4A61"/>
    <w:rsid w:val="00EF5335"/>
    <w:rsid w:val="00EF6643"/>
    <w:rsid w:val="00EF683A"/>
    <w:rsid w:val="00EF7B18"/>
    <w:rsid w:val="00EF7C3E"/>
    <w:rsid w:val="00F01E34"/>
    <w:rsid w:val="00F02068"/>
    <w:rsid w:val="00F02C0A"/>
    <w:rsid w:val="00F03C39"/>
    <w:rsid w:val="00F0404C"/>
    <w:rsid w:val="00F04BE6"/>
    <w:rsid w:val="00F060EA"/>
    <w:rsid w:val="00F06850"/>
    <w:rsid w:val="00F07C09"/>
    <w:rsid w:val="00F1150B"/>
    <w:rsid w:val="00F120EE"/>
    <w:rsid w:val="00F12706"/>
    <w:rsid w:val="00F129CE"/>
    <w:rsid w:val="00F129E6"/>
    <w:rsid w:val="00F13267"/>
    <w:rsid w:val="00F13A07"/>
    <w:rsid w:val="00F13D38"/>
    <w:rsid w:val="00F14914"/>
    <w:rsid w:val="00F15A3C"/>
    <w:rsid w:val="00F15C04"/>
    <w:rsid w:val="00F162A0"/>
    <w:rsid w:val="00F1734F"/>
    <w:rsid w:val="00F179E5"/>
    <w:rsid w:val="00F17B68"/>
    <w:rsid w:val="00F17B94"/>
    <w:rsid w:val="00F20382"/>
    <w:rsid w:val="00F213A8"/>
    <w:rsid w:val="00F21455"/>
    <w:rsid w:val="00F21E47"/>
    <w:rsid w:val="00F22634"/>
    <w:rsid w:val="00F229CE"/>
    <w:rsid w:val="00F22D00"/>
    <w:rsid w:val="00F23BAF"/>
    <w:rsid w:val="00F244E1"/>
    <w:rsid w:val="00F24B6E"/>
    <w:rsid w:val="00F24D9F"/>
    <w:rsid w:val="00F25EEC"/>
    <w:rsid w:val="00F25FB5"/>
    <w:rsid w:val="00F26568"/>
    <w:rsid w:val="00F26987"/>
    <w:rsid w:val="00F26B49"/>
    <w:rsid w:val="00F27AD8"/>
    <w:rsid w:val="00F308D0"/>
    <w:rsid w:val="00F30FD7"/>
    <w:rsid w:val="00F336CC"/>
    <w:rsid w:val="00F34F95"/>
    <w:rsid w:val="00F37FBB"/>
    <w:rsid w:val="00F40029"/>
    <w:rsid w:val="00F40235"/>
    <w:rsid w:val="00F42A71"/>
    <w:rsid w:val="00F42D65"/>
    <w:rsid w:val="00F43DC9"/>
    <w:rsid w:val="00F46D32"/>
    <w:rsid w:val="00F47460"/>
    <w:rsid w:val="00F47FAE"/>
    <w:rsid w:val="00F5003F"/>
    <w:rsid w:val="00F51C47"/>
    <w:rsid w:val="00F52182"/>
    <w:rsid w:val="00F53102"/>
    <w:rsid w:val="00F53170"/>
    <w:rsid w:val="00F53A23"/>
    <w:rsid w:val="00F5528F"/>
    <w:rsid w:val="00F559C4"/>
    <w:rsid w:val="00F56030"/>
    <w:rsid w:val="00F56C43"/>
    <w:rsid w:val="00F56CD5"/>
    <w:rsid w:val="00F56EC5"/>
    <w:rsid w:val="00F571B5"/>
    <w:rsid w:val="00F57DC7"/>
    <w:rsid w:val="00F603DB"/>
    <w:rsid w:val="00F60ABD"/>
    <w:rsid w:val="00F61D8B"/>
    <w:rsid w:val="00F62C5C"/>
    <w:rsid w:val="00F62F84"/>
    <w:rsid w:val="00F63662"/>
    <w:rsid w:val="00F63C6E"/>
    <w:rsid w:val="00F652A8"/>
    <w:rsid w:val="00F660C2"/>
    <w:rsid w:val="00F66A29"/>
    <w:rsid w:val="00F674F4"/>
    <w:rsid w:val="00F70D94"/>
    <w:rsid w:val="00F71228"/>
    <w:rsid w:val="00F717B2"/>
    <w:rsid w:val="00F719EA"/>
    <w:rsid w:val="00F719EE"/>
    <w:rsid w:val="00F71F90"/>
    <w:rsid w:val="00F7241F"/>
    <w:rsid w:val="00F72DBC"/>
    <w:rsid w:val="00F72E7B"/>
    <w:rsid w:val="00F72F45"/>
    <w:rsid w:val="00F73140"/>
    <w:rsid w:val="00F73FDA"/>
    <w:rsid w:val="00F74594"/>
    <w:rsid w:val="00F75732"/>
    <w:rsid w:val="00F77AC0"/>
    <w:rsid w:val="00F80102"/>
    <w:rsid w:val="00F809D6"/>
    <w:rsid w:val="00F80F62"/>
    <w:rsid w:val="00F82BD9"/>
    <w:rsid w:val="00F83569"/>
    <w:rsid w:val="00F8387F"/>
    <w:rsid w:val="00F838A6"/>
    <w:rsid w:val="00F859A7"/>
    <w:rsid w:val="00F8635B"/>
    <w:rsid w:val="00F8740B"/>
    <w:rsid w:val="00F91262"/>
    <w:rsid w:val="00F937CB"/>
    <w:rsid w:val="00F93FF4"/>
    <w:rsid w:val="00F94F53"/>
    <w:rsid w:val="00F95238"/>
    <w:rsid w:val="00F95DDE"/>
    <w:rsid w:val="00F96E9A"/>
    <w:rsid w:val="00F9750F"/>
    <w:rsid w:val="00F97D88"/>
    <w:rsid w:val="00F97D99"/>
    <w:rsid w:val="00FA0444"/>
    <w:rsid w:val="00FA11D7"/>
    <w:rsid w:val="00FA13D2"/>
    <w:rsid w:val="00FA1871"/>
    <w:rsid w:val="00FA2C9D"/>
    <w:rsid w:val="00FA2D02"/>
    <w:rsid w:val="00FA2E4C"/>
    <w:rsid w:val="00FA3A77"/>
    <w:rsid w:val="00FA49C8"/>
    <w:rsid w:val="00FA4FE3"/>
    <w:rsid w:val="00FA5234"/>
    <w:rsid w:val="00FA5385"/>
    <w:rsid w:val="00FA5F36"/>
    <w:rsid w:val="00FA6E19"/>
    <w:rsid w:val="00FA72FE"/>
    <w:rsid w:val="00FA7326"/>
    <w:rsid w:val="00FA7BD0"/>
    <w:rsid w:val="00FA7C0E"/>
    <w:rsid w:val="00FA7C30"/>
    <w:rsid w:val="00FB0058"/>
    <w:rsid w:val="00FB00A1"/>
    <w:rsid w:val="00FB2721"/>
    <w:rsid w:val="00FB2ECF"/>
    <w:rsid w:val="00FB3D75"/>
    <w:rsid w:val="00FB417C"/>
    <w:rsid w:val="00FB57F0"/>
    <w:rsid w:val="00FB6741"/>
    <w:rsid w:val="00FB69C5"/>
    <w:rsid w:val="00FB70E8"/>
    <w:rsid w:val="00FB7CFE"/>
    <w:rsid w:val="00FC0712"/>
    <w:rsid w:val="00FC2DAF"/>
    <w:rsid w:val="00FC313C"/>
    <w:rsid w:val="00FC5181"/>
    <w:rsid w:val="00FC5F84"/>
    <w:rsid w:val="00FC6B81"/>
    <w:rsid w:val="00FD0D21"/>
    <w:rsid w:val="00FD1137"/>
    <w:rsid w:val="00FD13D0"/>
    <w:rsid w:val="00FD2350"/>
    <w:rsid w:val="00FD3469"/>
    <w:rsid w:val="00FD3538"/>
    <w:rsid w:val="00FD3945"/>
    <w:rsid w:val="00FD3DB9"/>
    <w:rsid w:val="00FD4BAB"/>
    <w:rsid w:val="00FD70FF"/>
    <w:rsid w:val="00FD74B6"/>
    <w:rsid w:val="00FD7BBE"/>
    <w:rsid w:val="00FE0372"/>
    <w:rsid w:val="00FE198E"/>
    <w:rsid w:val="00FE2879"/>
    <w:rsid w:val="00FE3869"/>
    <w:rsid w:val="00FE4F64"/>
    <w:rsid w:val="00FE5899"/>
    <w:rsid w:val="00FE69B9"/>
    <w:rsid w:val="00FE77FE"/>
    <w:rsid w:val="00FE792C"/>
    <w:rsid w:val="00FE7CEB"/>
    <w:rsid w:val="00FF080E"/>
    <w:rsid w:val="00FF2711"/>
    <w:rsid w:val="00FF2E8A"/>
    <w:rsid w:val="00FF3053"/>
    <w:rsid w:val="00FF35C4"/>
    <w:rsid w:val="00FF36E9"/>
    <w:rsid w:val="00FF3BCD"/>
    <w:rsid w:val="00FF4F53"/>
    <w:rsid w:val="00FF6AD2"/>
    <w:rsid w:val="00FF7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5059</TotalTime>
  <Pages>1</Pages>
  <Words>68</Words>
  <Characters>389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456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2017</cp:revision>
  <cp:lastPrinted>2022-03-24T14:29:00Z</cp:lastPrinted>
  <dcterms:created xsi:type="dcterms:W3CDTF">2016-03-08T23:18:00Z</dcterms:created>
  <dcterms:modified xsi:type="dcterms:W3CDTF">2022-06-13T16:31:00Z</dcterms:modified>
</cp:coreProperties>
</file>