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287F" w:rsidRPr="0083425C" w:rsidRDefault="00550BAA" w:rsidP="005A287F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</w:t>
      </w:r>
      <w:r w:rsidR="0096075C">
        <w:rPr>
          <w:b/>
          <w:noProof/>
          <w:sz w:val="32"/>
        </w:rPr>
        <w:t xml:space="preserve">   </w:t>
      </w:r>
      <w:r>
        <w:rPr>
          <w:b/>
          <w:noProof/>
          <w:sz w:val="32"/>
        </w:rPr>
        <w:t xml:space="preserve">   </w:t>
      </w:r>
      <w:r w:rsidR="005A287F">
        <w:rPr>
          <w:b/>
          <w:noProof/>
          <w:sz w:val="32"/>
        </w:rPr>
        <w:t xml:space="preserve">                   </w:t>
      </w:r>
      <w:r w:rsidR="005A287F" w:rsidRPr="0083425C">
        <w:rPr>
          <w:b/>
          <w:noProof/>
          <w:sz w:val="32"/>
        </w:rPr>
        <w:t>DOPPLER TRANSCRANIANO</w:t>
      </w:r>
    </w:p>
    <w:p w:rsidR="005A287F" w:rsidRPr="0083425C" w:rsidRDefault="005A287F" w:rsidP="005A287F">
      <w:pPr>
        <w:ind w:right="-99"/>
        <w:jc w:val="both"/>
        <w:rPr>
          <w:b/>
          <w:noProof/>
          <w:sz w:val="32"/>
        </w:rPr>
      </w:pPr>
    </w:p>
    <w:p w:rsidR="00C928CC" w:rsidRPr="00C928CC" w:rsidRDefault="00C928CC" w:rsidP="00C928CC">
      <w:pPr>
        <w:ind w:right="-99"/>
        <w:jc w:val="both"/>
        <w:rPr>
          <w:sz w:val="32"/>
          <w:szCs w:val="32"/>
        </w:rPr>
      </w:pPr>
      <w:r w:rsidRPr="00C928CC">
        <w:rPr>
          <w:sz w:val="32"/>
          <w:szCs w:val="32"/>
        </w:rPr>
        <w:t>PACIENTE: Ronald Alzmende Martins</w:t>
      </w:r>
    </w:p>
    <w:p w:rsidR="00C928CC" w:rsidRPr="00C928CC" w:rsidRDefault="00C928CC" w:rsidP="00C928CC">
      <w:pPr>
        <w:ind w:right="-99"/>
        <w:jc w:val="both"/>
        <w:rPr>
          <w:sz w:val="32"/>
          <w:szCs w:val="32"/>
        </w:rPr>
      </w:pPr>
      <w:r w:rsidRPr="00C928CC">
        <w:rPr>
          <w:sz w:val="32"/>
          <w:szCs w:val="32"/>
        </w:rPr>
        <w:t xml:space="preserve">IDADE: 44 anos SEXO: M                     </w:t>
      </w:r>
    </w:p>
    <w:p w:rsidR="00E53701" w:rsidRDefault="00C928CC" w:rsidP="00C928CC">
      <w:pPr>
        <w:ind w:right="-99"/>
        <w:jc w:val="both"/>
        <w:rPr>
          <w:sz w:val="32"/>
          <w:szCs w:val="32"/>
        </w:rPr>
      </w:pPr>
      <w:r w:rsidRPr="00C928CC">
        <w:rPr>
          <w:sz w:val="32"/>
          <w:szCs w:val="32"/>
        </w:rPr>
        <w:t>DATA DO EXAME:9 jun. 22</w:t>
      </w:r>
      <w:bookmarkStart w:id="0" w:name="_GoBack"/>
      <w:bookmarkEnd w:id="0"/>
    </w:p>
    <w:p w:rsidR="00E50A1B" w:rsidRDefault="00E50A1B" w:rsidP="00E50A1B">
      <w:pPr>
        <w:ind w:right="-99"/>
        <w:jc w:val="both"/>
        <w:rPr>
          <w:noProof/>
          <w:sz w:val="32"/>
        </w:rPr>
      </w:pPr>
    </w:p>
    <w:p w:rsidR="005A287F" w:rsidRPr="0083425C" w:rsidRDefault="005A287F" w:rsidP="005A287F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Comentários:</w:t>
      </w:r>
    </w:p>
    <w:p w:rsidR="005A287F" w:rsidRPr="0083425C" w:rsidRDefault="005A287F" w:rsidP="005A287F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 xml:space="preserve">Insonadas as artérias do polígono de Willis e sistema vertebro-basilar </w:t>
      </w:r>
    </w:p>
    <w:p w:rsidR="005A287F" w:rsidRPr="0083425C" w:rsidRDefault="005A287F" w:rsidP="005A287F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>a cada 2</w:t>
      </w:r>
      <w:r w:rsidRPr="0083425C">
        <w:rPr>
          <w:b/>
          <w:noProof/>
          <w:sz w:val="28"/>
        </w:rPr>
        <w:t xml:space="preserve">mm </w:t>
      </w:r>
      <w:r w:rsidRPr="0083425C">
        <w:rPr>
          <w:noProof/>
          <w:sz w:val="28"/>
        </w:rPr>
        <w:t xml:space="preserve">de profundidade através das janelas temporais, occiptais, </w:t>
      </w:r>
    </w:p>
    <w:p w:rsidR="005A287F" w:rsidRPr="0083425C" w:rsidRDefault="005A287F" w:rsidP="005A287F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>e orbitais, encontramos:</w:t>
      </w:r>
    </w:p>
    <w:p w:rsidR="005A287F" w:rsidRDefault="005A287F" w:rsidP="005A287F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 xml:space="preserve">As artérias cerebrais médias (M1) apresentam velocidades do fluxo sanguíneo </w:t>
      </w:r>
      <w:r>
        <w:rPr>
          <w:noProof/>
          <w:sz w:val="28"/>
        </w:rPr>
        <w:t>normais</w:t>
      </w:r>
      <w:r w:rsidRPr="0083425C">
        <w:rPr>
          <w:noProof/>
          <w:sz w:val="28"/>
        </w:rPr>
        <w:t xml:space="preserve">. Os índices de pulsatlidade estão </w:t>
      </w:r>
      <w:r>
        <w:rPr>
          <w:noProof/>
          <w:sz w:val="28"/>
        </w:rPr>
        <w:t>diminuidos</w:t>
      </w:r>
      <w:r w:rsidRPr="0083425C">
        <w:rPr>
          <w:noProof/>
          <w:sz w:val="28"/>
        </w:rPr>
        <w:t>.</w:t>
      </w:r>
    </w:p>
    <w:p w:rsidR="005A287F" w:rsidRPr="0083425C" w:rsidRDefault="005A287F" w:rsidP="005A287F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 xml:space="preserve">As artérias cerebrais </w:t>
      </w:r>
      <w:r>
        <w:rPr>
          <w:noProof/>
          <w:sz w:val="28"/>
        </w:rPr>
        <w:t>anteriores</w:t>
      </w:r>
      <w:r w:rsidRPr="0083425C">
        <w:rPr>
          <w:noProof/>
          <w:sz w:val="28"/>
        </w:rPr>
        <w:t xml:space="preserve"> (</w:t>
      </w:r>
      <w:r>
        <w:rPr>
          <w:noProof/>
          <w:sz w:val="28"/>
        </w:rPr>
        <w:t>A</w:t>
      </w:r>
      <w:r w:rsidRPr="0083425C">
        <w:rPr>
          <w:noProof/>
          <w:sz w:val="28"/>
        </w:rPr>
        <w:t xml:space="preserve">1) apresentam velocidades do fluxo sanguíneo </w:t>
      </w:r>
      <w:r>
        <w:rPr>
          <w:noProof/>
          <w:sz w:val="28"/>
        </w:rPr>
        <w:t>normais</w:t>
      </w:r>
      <w:r w:rsidRPr="0083425C">
        <w:rPr>
          <w:noProof/>
          <w:sz w:val="28"/>
        </w:rPr>
        <w:t xml:space="preserve">. Os índices de pulsatlidade estão </w:t>
      </w:r>
      <w:r>
        <w:rPr>
          <w:noProof/>
          <w:sz w:val="28"/>
        </w:rPr>
        <w:t>diminuidos</w:t>
      </w:r>
      <w:r w:rsidRPr="0083425C">
        <w:rPr>
          <w:noProof/>
          <w:sz w:val="28"/>
        </w:rPr>
        <w:t>.</w:t>
      </w:r>
    </w:p>
    <w:p w:rsidR="005A287F" w:rsidRPr="0083425C" w:rsidRDefault="005A287F" w:rsidP="005A287F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>As artérias cerebrais posteriores (P1) e (P2) apresentam velocidades do fluxo sanguíneo</w:t>
      </w:r>
      <w:r>
        <w:rPr>
          <w:noProof/>
          <w:sz w:val="28"/>
        </w:rPr>
        <w:t xml:space="preserve"> normais</w:t>
      </w:r>
      <w:r w:rsidRPr="0083425C">
        <w:rPr>
          <w:noProof/>
          <w:sz w:val="28"/>
        </w:rPr>
        <w:t xml:space="preserve"> e índices de pulsatilidade </w:t>
      </w:r>
      <w:r>
        <w:rPr>
          <w:noProof/>
          <w:sz w:val="28"/>
        </w:rPr>
        <w:t>diminuidos</w:t>
      </w:r>
      <w:r w:rsidRPr="0083425C">
        <w:rPr>
          <w:noProof/>
          <w:sz w:val="28"/>
        </w:rPr>
        <w:t>.</w:t>
      </w:r>
    </w:p>
    <w:p w:rsidR="005A287F" w:rsidRPr="0083425C" w:rsidRDefault="005A287F" w:rsidP="005A287F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>As artérias oftálmicas apresentam velocidades de fluxo sanguíneo normais.</w:t>
      </w:r>
    </w:p>
    <w:p w:rsidR="005A287F" w:rsidRPr="0083425C" w:rsidRDefault="005A287F" w:rsidP="005A287F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>As artérias carótidas internas à nível do sifão carotídeo apresentam velocidades do fluxo sanguíneo e índices de pulsatilidade dentro dos limites normais.</w:t>
      </w:r>
    </w:p>
    <w:p w:rsidR="005A287F" w:rsidRPr="0083425C" w:rsidRDefault="005A287F" w:rsidP="005A287F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>As artérias vertebrais (segmento intracraniano) e as artérias cerebelar póstero-inferior apresentam velocidades de fluxo sanguíneo</w:t>
      </w:r>
      <w:r w:rsidR="00FA5C61">
        <w:rPr>
          <w:noProof/>
          <w:sz w:val="28"/>
        </w:rPr>
        <w:t xml:space="preserve"> </w:t>
      </w:r>
      <w:r>
        <w:rPr>
          <w:noProof/>
          <w:sz w:val="28"/>
        </w:rPr>
        <w:t>normais</w:t>
      </w:r>
      <w:r w:rsidRPr="0083425C">
        <w:rPr>
          <w:noProof/>
          <w:sz w:val="28"/>
        </w:rPr>
        <w:t xml:space="preserve"> e índices de pulsatilidade </w:t>
      </w:r>
      <w:r>
        <w:rPr>
          <w:noProof/>
          <w:sz w:val="28"/>
        </w:rPr>
        <w:t>diminuidos</w:t>
      </w:r>
      <w:r w:rsidRPr="0083425C">
        <w:rPr>
          <w:noProof/>
          <w:sz w:val="28"/>
        </w:rPr>
        <w:t>.</w:t>
      </w:r>
    </w:p>
    <w:p w:rsidR="005A287F" w:rsidRPr="0083425C" w:rsidRDefault="005A287F" w:rsidP="005A287F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>A artéria basilar apresenta velocidades do fluxo sanguíneo</w:t>
      </w:r>
      <w:r>
        <w:rPr>
          <w:noProof/>
          <w:sz w:val="28"/>
        </w:rPr>
        <w:t>normal e in</w:t>
      </w:r>
      <w:r w:rsidRPr="0083425C">
        <w:rPr>
          <w:noProof/>
          <w:sz w:val="28"/>
        </w:rPr>
        <w:t xml:space="preserve">dices de pulsatilidade </w:t>
      </w:r>
      <w:r>
        <w:rPr>
          <w:noProof/>
          <w:sz w:val="28"/>
        </w:rPr>
        <w:t>diminuidos</w:t>
      </w:r>
      <w:r w:rsidRPr="0083425C">
        <w:rPr>
          <w:noProof/>
          <w:sz w:val="28"/>
        </w:rPr>
        <w:t>.</w:t>
      </w:r>
    </w:p>
    <w:p w:rsidR="005A287F" w:rsidRPr="0083425C" w:rsidRDefault="005A287F" w:rsidP="005A287F">
      <w:pPr>
        <w:ind w:right="-99"/>
        <w:jc w:val="both"/>
        <w:rPr>
          <w:noProof/>
          <w:sz w:val="32"/>
        </w:rPr>
      </w:pPr>
    </w:p>
    <w:p w:rsidR="005A287F" w:rsidRPr="0083425C" w:rsidRDefault="005A287F" w:rsidP="005A287F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Conclusão:</w:t>
      </w:r>
    </w:p>
    <w:p w:rsidR="009C6F18" w:rsidRDefault="005A287F" w:rsidP="005A287F">
      <w:pPr>
        <w:jc w:val="both"/>
        <w:rPr>
          <w:sz w:val="32"/>
        </w:rPr>
      </w:pPr>
      <w:r>
        <w:rPr>
          <w:sz w:val="32"/>
        </w:rPr>
        <w:t>Doppler transcraniano compatível cefaleia vascular</w:t>
      </w:r>
      <w:r w:rsidR="0011560D">
        <w:rPr>
          <w:sz w:val="32"/>
        </w:rPr>
        <w:t xml:space="preserve">, </w:t>
      </w:r>
      <w:r>
        <w:rPr>
          <w:sz w:val="32"/>
        </w:rPr>
        <w:t>sugestivo de disautonomia cerebro-vascular</w:t>
      </w:r>
      <w:r w:rsidR="005E493B">
        <w:rPr>
          <w:sz w:val="32"/>
        </w:rPr>
        <w:t>.</w:t>
      </w:r>
    </w:p>
    <w:p w:rsidR="005A287F" w:rsidRDefault="009C6F18" w:rsidP="005A287F">
      <w:pPr>
        <w:jc w:val="both"/>
      </w:pPr>
      <w:r w:rsidRPr="0083425C">
        <w:t xml:space="preserve"> </w:t>
      </w:r>
    </w:p>
    <w:p w:rsidR="00E156C6" w:rsidRPr="0083425C" w:rsidRDefault="00E156C6" w:rsidP="005A287F">
      <w:pPr>
        <w:jc w:val="both"/>
      </w:pPr>
    </w:p>
    <w:p w:rsidR="005A287F" w:rsidRPr="0083425C" w:rsidRDefault="005A287F" w:rsidP="005A287F">
      <w:pPr>
        <w:jc w:val="both"/>
      </w:pPr>
      <w:r w:rsidRPr="0083425C">
        <w:tab/>
      </w:r>
    </w:p>
    <w:p w:rsidR="005A287F" w:rsidRPr="00FA5C61" w:rsidRDefault="005A287F" w:rsidP="005A287F">
      <w:pPr>
        <w:ind w:left="1440" w:firstLine="720"/>
        <w:jc w:val="both"/>
        <w:rPr>
          <w:b/>
          <w:lang w:val="en-US"/>
        </w:rPr>
      </w:pPr>
      <w:r w:rsidRPr="00E53701">
        <w:rPr>
          <w:b/>
        </w:rPr>
        <w:t xml:space="preserve">                </w:t>
      </w:r>
      <w:r w:rsidRPr="00FA5C61">
        <w:rPr>
          <w:b/>
          <w:sz w:val="28"/>
          <w:szCs w:val="28"/>
          <w:lang w:val="en-US"/>
        </w:rPr>
        <w:t xml:space="preserve">Dr. Claudio </w:t>
      </w:r>
      <w:proofErr w:type="gramStart"/>
      <w:r w:rsidRPr="00FA5C61">
        <w:rPr>
          <w:b/>
          <w:sz w:val="28"/>
          <w:szCs w:val="28"/>
          <w:lang w:val="en-US"/>
        </w:rPr>
        <w:t xml:space="preserve">Oppenheimer  </w:t>
      </w:r>
      <w:r w:rsidRPr="00FA5C61">
        <w:rPr>
          <w:b/>
          <w:sz w:val="22"/>
          <w:szCs w:val="22"/>
          <w:lang w:val="en-US"/>
        </w:rPr>
        <w:t>CRM</w:t>
      </w:r>
      <w:r w:rsidR="00FA5C61" w:rsidRPr="00FA5C61">
        <w:rPr>
          <w:b/>
          <w:sz w:val="22"/>
          <w:szCs w:val="22"/>
          <w:lang w:val="en-US"/>
        </w:rPr>
        <w:t>DF</w:t>
      </w:r>
      <w:r w:rsidRPr="00FA5C61">
        <w:rPr>
          <w:b/>
          <w:sz w:val="22"/>
          <w:szCs w:val="22"/>
          <w:lang w:val="en-US"/>
        </w:rPr>
        <w:t>:11095</w:t>
      </w:r>
      <w:proofErr w:type="gramEnd"/>
      <w:r w:rsidR="00FA5C61" w:rsidRPr="00FA5C61">
        <w:rPr>
          <w:b/>
          <w:sz w:val="22"/>
          <w:szCs w:val="22"/>
          <w:lang w:val="en-US"/>
        </w:rPr>
        <w:t xml:space="preserve">  CRMSP:62357</w:t>
      </w:r>
    </w:p>
    <w:p w:rsidR="0052744F" w:rsidRPr="00550BAA" w:rsidRDefault="005A287F" w:rsidP="005A287F">
      <w:pPr>
        <w:ind w:left="2880"/>
        <w:jc w:val="both"/>
        <w:rPr>
          <w:sz w:val="22"/>
          <w:szCs w:val="22"/>
        </w:rPr>
      </w:pPr>
      <w:r w:rsidRPr="00E53701">
        <w:rPr>
          <w:b/>
          <w:sz w:val="28"/>
          <w:szCs w:val="28"/>
          <w:lang w:val="en-US"/>
        </w:rPr>
        <w:t xml:space="preserve"> </w:t>
      </w:r>
      <w:r w:rsidRPr="005A287F">
        <w:rPr>
          <w:b/>
        </w:rPr>
        <w:t>Neurologista Membro Efetivo da Academia Brasileira de Neurologia</w:t>
      </w:r>
      <w:r w:rsidRPr="005A287F">
        <w:rPr>
          <w:b/>
          <w:sz w:val="28"/>
          <w:szCs w:val="28"/>
        </w:rPr>
        <w:t xml:space="preserve">                          </w:t>
      </w:r>
      <w:r>
        <w:rPr>
          <w:b/>
          <w:sz w:val="28"/>
          <w:szCs w:val="28"/>
        </w:rPr>
        <w:t xml:space="preserve"> </w:t>
      </w:r>
      <w:r w:rsidR="00FA5C61">
        <w:rPr>
          <w:b/>
          <w:sz w:val="28"/>
          <w:szCs w:val="28"/>
        </w:rPr>
        <w:t xml:space="preserve">  </w:t>
      </w:r>
      <w:r w:rsidRPr="005A287F">
        <w:rPr>
          <w:b/>
          <w:sz w:val="22"/>
          <w:szCs w:val="22"/>
        </w:rPr>
        <w:t>Neurologista do Hospital Israelita Albert Einstein de São Paulo</w:t>
      </w:r>
    </w:p>
    <w:sectPr w:rsidR="0052744F" w:rsidRPr="00550BAA" w:rsidSect="00563D33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B515A" w:rsidRDefault="00AB515A">
      <w:r>
        <w:separator/>
      </w:r>
    </w:p>
  </w:endnote>
  <w:endnote w:type="continuationSeparator" w:id="0">
    <w:p w:rsidR="00AB515A" w:rsidRDefault="00AB515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B515A" w:rsidRDefault="00AB515A">
      <w:r>
        <w:separator/>
      </w:r>
    </w:p>
  </w:footnote>
  <w:footnote w:type="continuationSeparator" w:id="0">
    <w:p w:rsidR="00AB515A" w:rsidRDefault="00AB515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14617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3380"/>
    <w:rsid w:val="00004292"/>
    <w:rsid w:val="00004A1F"/>
    <w:rsid w:val="00024A49"/>
    <w:rsid w:val="000265BC"/>
    <w:rsid w:val="00032A61"/>
    <w:rsid w:val="00034AC2"/>
    <w:rsid w:val="00036F40"/>
    <w:rsid w:val="00041BC7"/>
    <w:rsid w:val="00041EB6"/>
    <w:rsid w:val="0005363F"/>
    <w:rsid w:val="00055852"/>
    <w:rsid w:val="000562A1"/>
    <w:rsid w:val="00057FBF"/>
    <w:rsid w:val="00060F49"/>
    <w:rsid w:val="00067E6D"/>
    <w:rsid w:val="0007054D"/>
    <w:rsid w:val="00080BDE"/>
    <w:rsid w:val="000810A5"/>
    <w:rsid w:val="00083B8B"/>
    <w:rsid w:val="00093152"/>
    <w:rsid w:val="00093900"/>
    <w:rsid w:val="00096EE6"/>
    <w:rsid w:val="000B0EA5"/>
    <w:rsid w:val="000C135B"/>
    <w:rsid w:val="000C1619"/>
    <w:rsid w:val="000C24DD"/>
    <w:rsid w:val="000C7C98"/>
    <w:rsid w:val="000D50C5"/>
    <w:rsid w:val="000D5DEE"/>
    <w:rsid w:val="000E6262"/>
    <w:rsid w:val="000E6E60"/>
    <w:rsid w:val="00101DA8"/>
    <w:rsid w:val="0011560D"/>
    <w:rsid w:val="0011649C"/>
    <w:rsid w:val="0011751C"/>
    <w:rsid w:val="00125854"/>
    <w:rsid w:val="00126CB7"/>
    <w:rsid w:val="00134591"/>
    <w:rsid w:val="00140A87"/>
    <w:rsid w:val="00142255"/>
    <w:rsid w:val="00145B82"/>
    <w:rsid w:val="00147162"/>
    <w:rsid w:val="001518E1"/>
    <w:rsid w:val="00153F6B"/>
    <w:rsid w:val="00161DAF"/>
    <w:rsid w:val="0017183A"/>
    <w:rsid w:val="001720C7"/>
    <w:rsid w:val="00175BF6"/>
    <w:rsid w:val="00182ED2"/>
    <w:rsid w:val="00190972"/>
    <w:rsid w:val="0019219C"/>
    <w:rsid w:val="0019463E"/>
    <w:rsid w:val="001964F4"/>
    <w:rsid w:val="001B3187"/>
    <w:rsid w:val="001C6139"/>
    <w:rsid w:val="001D1A36"/>
    <w:rsid w:val="001D7CEB"/>
    <w:rsid w:val="001E70DF"/>
    <w:rsid w:val="001F38A4"/>
    <w:rsid w:val="001F539B"/>
    <w:rsid w:val="001F7C00"/>
    <w:rsid w:val="00200452"/>
    <w:rsid w:val="0020493D"/>
    <w:rsid w:val="00206C51"/>
    <w:rsid w:val="00211A3B"/>
    <w:rsid w:val="00214617"/>
    <w:rsid w:val="00222961"/>
    <w:rsid w:val="002229BA"/>
    <w:rsid w:val="00223033"/>
    <w:rsid w:val="002253B0"/>
    <w:rsid w:val="00233657"/>
    <w:rsid w:val="00236C31"/>
    <w:rsid w:val="002504F8"/>
    <w:rsid w:val="002528F2"/>
    <w:rsid w:val="0025375A"/>
    <w:rsid w:val="00260497"/>
    <w:rsid w:val="00262489"/>
    <w:rsid w:val="00267C1F"/>
    <w:rsid w:val="00282BC4"/>
    <w:rsid w:val="00284BBE"/>
    <w:rsid w:val="002A3EC8"/>
    <w:rsid w:val="002A784B"/>
    <w:rsid w:val="002B2518"/>
    <w:rsid w:val="002B4834"/>
    <w:rsid w:val="002B6558"/>
    <w:rsid w:val="002E3241"/>
    <w:rsid w:val="002E6087"/>
    <w:rsid w:val="003036F6"/>
    <w:rsid w:val="00306A54"/>
    <w:rsid w:val="0030747E"/>
    <w:rsid w:val="00315155"/>
    <w:rsid w:val="00321C7D"/>
    <w:rsid w:val="00325488"/>
    <w:rsid w:val="00332607"/>
    <w:rsid w:val="003326DF"/>
    <w:rsid w:val="00332B97"/>
    <w:rsid w:val="00342E2F"/>
    <w:rsid w:val="00347916"/>
    <w:rsid w:val="00350B51"/>
    <w:rsid w:val="00352B39"/>
    <w:rsid w:val="003568C7"/>
    <w:rsid w:val="00356BF4"/>
    <w:rsid w:val="00366790"/>
    <w:rsid w:val="00377E38"/>
    <w:rsid w:val="0039085D"/>
    <w:rsid w:val="0039288D"/>
    <w:rsid w:val="003978F8"/>
    <w:rsid w:val="003A038C"/>
    <w:rsid w:val="003D2288"/>
    <w:rsid w:val="003D2F7D"/>
    <w:rsid w:val="003D4DDC"/>
    <w:rsid w:val="003D5F1D"/>
    <w:rsid w:val="003E278F"/>
    <w:rsid w:val="003E55E7"/>
    <w:rsid w:val="003E56AD"/>
    <w:rsid w:val="00400DE4"/>
    <w:rsid w:val="00404961"/>
    <w:rsid w:val="00410B14"/>
    <w:rsid w:val="00413D2B"/>
    <w:rsid w:val="00432844"/>
    <w:rsid w:val="0044174E"/>
    <w:rsid w:val="0044232F"/>
    <w:rsid w:val="0044481B"/>
    <w:rsid w:val="00463725"/>
    <w:rsid w:val="00465C36"/>
    <w:rsid w:val="00474C56"/>
    <w:rsid w:val="00481396"/>
    <w:rsid w:val="00494870"/>
    <w:rsid w:val="004A3B0A"/>
    <w:rsid w:val="004A7BE3"/>
    <w:rsid w:val="004B5586"/>
    <w:rsid w:val="004C30BA"/>
    <w:rsid w:val="004C6A91"/>
    <w:rsid w:val="004C7D59"/>
    <w:rsid w:val="004D48E1"/>
    <w:rsid w:val="004E2678"/>
    <w:rsid w:val="004E5E3E"/>
    <w:rsid w:val="004E62C4"/>
    <w:rsid w:val="004E6C9D"/>
    <w:rsid w:val="004F074D"/>
    <w:rsid w:val="004F5D80"/>
    <w:rsid w:val="00507F60"/>
    <w:rsid w:val="0052643F"/>
    <w:rsid w:val="0052744F"/>
    <w:rsid w:val="0054679C"/>
    <w:rsid w:val="005468CB"/>
    <w:rsid w:val="00550BAA"/>
    <w:rsid w:val="00553967"/>
    <w:rsid w:val="00561A39"/>
    <w:rsid w:val="00563D33"/>
    <w:rsid w:val="00570FA2"/>
    <w:rsid w:val="00574212"/>
    <w:rsid w:val="00576E7D"/>
    <w:rsid w:val="00584D77"/>
    <w:rsid w:val="005A287F"/>
    <w:rsid w:val="005A3EEE"/>
    <w:rsid w:val="005A3F29"/>
    <w:rsid w:val="005C2731"/>
    <w:rsid w:val="005C5DDA"/>
    <w:rsid w:val="005C6FCB"/>
    <w:rsid w:val="005D7E50"/>
    <w:rsid w:val="005E26C1"/>
    <w:rsid w:val="005E41B8"/>
    <w:rsid w:val="005E493B"/>
    <w:rsid w:val="005F3526"/>
    <w:rsid w:val="006158B1"/>
    <w:rsid w:val="0062474B"/>
    <w:rsid w:val="00624878"/>
    <w:rsid w:val="006352CC"/>
    <w:rsid w:val="00636258"/>
    <w:rsid w:val="00641A3A"/>
    <w:rsid w:val="00641C8C"/>
    <w:rsid w:val="00664B6E"/>
    <w:rsid w:val="00666702"/>
    <w:rsid w:val="006756B2"/>
    <w:rsid w:val="006819D0"/>
    <w:rsid w:val="006836F2"/>
    <w:rsid w:val="006903AA"/>
    <w:rsid w:val="0069621F"/>
    <w:rsid w:val="006A023D"/>
    <w:rsid w:val="006A26F1"/>
    <w:rsid w:val="006C1063"/>
    <w:rsid w:val="006C4886"/>
    <w:rsid w:val="006D05DE"/>
    <w:rsid w:val="006D0DC4"/>
    <w:rsid w:val="006D72A9"/>
    <w:rsid w:val="006E6739"/>
    <w:rsid w:val="006E6F43"/>
    <w:rsid w:val="006E7B27"/>
    <w:rsid w:val="006F34C9"/>
    <w:rsid w:val="00703323"/>
    <w:rsid w:val="00704ABD"/>
    <w:rsid w:val="00713B27"/>
    <w:rsid w:val="0071404D"/>
    <w:rsid w:val="007552EC"/>
    <w:rsid w:val="007561D1"/>
    <w:rsid w:val="00756B76"/>
    <w:rsid w:val="00773155"/>
    <w:rsid w:val="00773448"/>
    <w:rsid w:val="00780424"/>
    <w:rsid w:val="007805EB"/>
    <w:rsid w:val="0078060D"/>
    <w:rsid w:val="00795108"/>
    <w:rsid w:val="00795F11"/>
    <w:rsid w:val="007A2E8C"/>
    <w:rsid w:val="007A3F6C"/>
    <w:rsid w:val="007C66E8"/>
    <w:rsid w:val="007D0D17"/>
    <w:rsid w:val="007D1601"/>
    <w:rsid w:val="007D65D4"/>
    <w:rsid w:val="007D6983"/>
    <w:rsid w:val="007E3C35"/>
    <w:rsid w:val="007E7277"/>
    <w:rsid w:val="00803877"/>
    <w:rsid w:val="0080606D"/>
    <w:rsid w:val="00810848"/>
    <w:rsid w:val="00811573"/>
    <w:rsid w:val="008143DD"/>
    <w:rsid w:val="00814E6A"/>
    <w:rsid w:val="00815A2A"/>
    <w:rsid w:val="00841852"/>
    <w:rsid w:val="00860501"/>
    <w:rsid w:val="00864BA7"/>
    <w:rsid w:val="008711CF"/>
    <w:rsid w:val="00876B53"/>
    <w:rsid w:val="0088520C"/>
    <w:rsid w:val="008B1434"/>
    <w:rsid w:val="008B43AE"/>
    <w:rsid w:val="008C186F"/>
    <w:rsid w:val="008C5E82"/>
    <w:rsid w:val="008D17E4"/>
    <w:rsid w:val="008D3DA8"/>
    <w:rsid w:val="008E0B73"/>
    <w:rsid w:val="008E44DC"/>
    <w:rsid w:val="00904B1E"/>
    <w:rsid w:val="00905D59"/>
    <w:rsid w:val="009220D1"/>
    <w:rsid w:val="00926C62"/>
    <w:rsid w:val="00934ED7"/>
    <w:rsid w:val="00935175"/>
    <w:rsid w:val="00935195"/>
    <w:rsid w:val="00950520"/>
    <w:rsid w:val="0096075C"/>
    <w:rsid w:val="00971B0A"/>
    <w:rsid w:val="00975EC4"/>
    <w:rsid w:val="00981C4F"/>
    <w:rsid w:val="0098763A"/>
    <w:rsid w:val="009A0D55"/>
    <w:rsid w:val="009A706E"/>
    <w:rsid w:val="009B3DFD"/>
    <w:rsid w:val="009C6F18"/>
    <w:rsid w:val="009D0AAB"/>
    <w:rsid w:val="009D3FB0"/>
    <w:rsid w:val="00A010FB"/>
    <w:rsid w:val="00A03DA2"/>
    <w:rsid w:val="00A04CAB"/>
    <w:rsid w:val="00A0609E"/>
    <w:rsid w:val="00A160CF"/>
    <w:rsid w:val="00A201B2"/>
    <w:rsid w:val="00A20AB4"/>
    <w:rsid w:val="00A2177A"/>
    <w:rsid w:val="00A23763"/>
    <w:rsid w:val="00A26DD1"/>
    <w:rsid w:val="00A351FF"/>
    <w:rsid w:val="00A36606"/>
    <w:rsid w:val="00A41E73"/>
    <w:rsid w:val="00A51C19"/>
    <w:rsid w:val="00A57E06"/>
    <w:rsid w:val="00A655C1"/>
    <w:rsid w:val="00A71A70"/>
    <w:rsid w:val="00A7494F"/>
    <w:rsid w:val="00A85FAC"/>
    <w:rsid w:val="00A931D3"/>
    <w:rsid w:val="00A970F9"/>
    <w:rsid w:val="00AB515A"/>
    <w:rsid w:val="00AB6D6F"/>
    <w:rsid w:val="00AB6FAD"/>
    <w:rsid w:val="00AD1FA0"/>
    <w:rsid w:val="00AF1AB0"/>
    <w:rsid w:val="00AF7F02"/>
    <w:rsid w:val="00B015FE"/>
    <w:rsid w:val="00B056E4"/>
    <w:rsid w:val="00B0653D"/>
    <w:rsid w:val="00B14B39"/>
    <w:rsid w:val="00B25679"/>
    <w:rsid w:val="00B4236D"/>
    <w:rsid w:val="00B42654"/>
    <w:rsid w:val="00B53DA7"/>
    <w:rsid w:val="00B612C8"/>
    <w:rsid w:val="00B63447"/>
    <w:rsid w:val="00B76527"/>
    <w:rsid w:val="00B83B1A"/>
    <w:rsid w:val="00B91C47"/>
    <w:rsid w:val="00BA75AD"/>
    <w:rsid w:val="00BB0B63"/>
    <w:rsid w:val="00BB5939"/>
    <w:rsid w:val="00BC0410"/>
    <w:rsid w:val="00BC4CE0"/>
    <w:rsid w:val="00BD0A89"/>
    <w:rsid w:val="00BD2EFE"/>
    <w:rsid w:val="00BD6B2A"/>
    <w:rsid w:val="00BD721B"/>
    <w:rsid w:val="00BE5684"/>
    <w:rsid w:val="00BF5466"/>
    <w:rsid w:val="00C00DDC"/>
    <w:rsid w:val="00C011E7"/>
    <w:rsid w:val="00C10D26"/>
    <w:rsid w:val="00C2142D"/>
    <w:rsid w:val="00C22422"/>
    <w:rsid w:val="00C238A9"/>
    <w:rsid w:val="00C251D0"/>
    <w:rsid w:val="00C25AD6"/>
    <w:rsid w:val="00C267CF"/>
    <w:rsid w:val="00C33893"/>
    <w:rsid w:val="00C400AA"/>
    <w:rsid w:val="00C4331F"/>
    <w:rsid w:val="00C4356A"/>
    <w:rsid w:val="00C45658"/>
    <w:rsid w:val="00C70A87"/>
    <w:rsid w:val="00C77473"/>
    <w:rsid w:val="00C858D3"/>
    <w:rsid w:val="00C90E80"/>
    <w:rsid w:val="00C928CC"/>
    <w:rsid w:val="00CA6B65"/>
    <w:rsid w:val="00CB0AE6"/>
    <w:rsid w:val="00CB511A"/>
    <w:rsid w:val="00CD4961"/>
    <w:rsid w:val="00CD6721"/>
    <w:rsid w:val="00CE1316"/>
    <w:rsid w:val="00D04CF7"/>
    <w:rsid w:val="00D25921"/>
    <w:rsid w:val="00D46F0E"/>
    <w:rsid w:val="00D508FB"/>
    <w:rsid w:val="00D56DBE"/>
    <w:rsid w:val="00D71880"/>
    <w:rsid w:val="00D76951"/>
    <w:rsid w:val="00D93B59"/>
    <w:rsid w:val="00DA266E"/>
    <w:rsid w:val="00DA7757"/>
    <w:rsid w:val="00DB3D69"/>
    <w:rsid w:val="00DB59EC"/>
    <w:rsid w:val="00DB5B9D"/>
    <w:rsid w:val="00DC130F"/>
    <w:rsid w:val="00DC246C"/>
    <w:rsid w:val="00DC2A06"/>
    <w:rsid w:val="00DC77DF"/>
    <w:rsid w:val="00DD1284"/>
    <w:rsid w:val="00DD2AED"/>
    <w:rsid w:val="00DD6C64"/>
    <w:rsid w:val="00DD757D"/>
    <w:rsid w:val="00DE3225"/>
    <w:rsid w:val="00DF2BC0"/>
    <w:rsid w:val="00DF6F59"/>
    <w:rsid w:val="00E054BE"/>
    <w:rsid w:val="00E06490"/>
    <w:rsid w:val="00E156C6"/>
    <w:rsid w:val="00E31EF2"/>
    <w:rsid w:val="00E325D3"/>
    <w:rsid w:val="00E328C7"/>
    <w:rsid w:val="00E36B5A"/>
    <w:rsid w:val="00E37032"/>
    <w:rsid w:val="00E37731"/>
    <w:rsid w:val="00E40195"/>
    <w:rsid w:val="00E40458"/>
    <w:rsid w:val="00E40DD1"/>
    <w:rsid w:val="00E44F7C"/>
    <w:rsid w:val="00E50A1B"/>
    <w:rsid w:val="00E53701"/>
    <w:rsid w:val="00E56B46"/>
    <w:rsid w:val="00E64A24"/>
    <w:rsid w:val="00E73E67"/>
    <w:rsid w:val="00E74D69"/>
    <w:rsid w:val="00E74EDB"/>
    <w:rsid w:val="00E7785B"/>
    <w:rsid w:val="00E80E07"/>
    <w:rsid w:val="00E833B5"/>
    <w:rsid w:val="00E839E3"/>
    <w:rsid w:val="00E945E6"/>
    <w:rsid w:val="00EA0CF7"/>
    <w:rsid w:val="00EA451B"/>
    <w:rsid w:val="00EA6E92"/>
    <w:rsid w:val="00EB1A0E"/>
    <w:rsid w:val="00EE0ED0"/>
    <w:rsid w:val="00EE398E"/>
    <w:rsid w:val="00EE4D7E"/>
    <w:rsid w:val="00EF17EA"/>
    <w:rsid w:val="00EF35C7"/>
    <w:rsid w:val="00EF39F2"/>
    <w:rsid w:val="00EF5446"/>
    <w:rsid w:val="00EF57BC"/>
    <w:rsid w:val="00F04D15"/>
    <w:rsid w:val="00F07960"/>
    <w:rsid w:val="00F11963"/>
    <w:rsid w:val="00F12DE1"/>
    <w:rsid w:val="00F20A27"/>
    <w:rsid w:val="00F23436"/>
    <w:rsid w:val="00F23B92"/>
    <w:rsid w:val="00F35A4C"/>
    <w:rsid w:val="00F4743A"/>
    <w:rsid w:val="00F54C24"/>
    <w:rsid w:val="00F57271"/>
    <w:rsid w:val="00F6274E"/>
    <w:rsid w:val="00F7121E"/>
    <w:rsid w:val="00F73000"/>
    <w:rsid w:val="00F73946"/>
    <w:rsid w:val="00F81E8F"/>
    <w:rsid w:val="00F86B6C"/>
    <w:rsid w:val="00FA5295"/>
    <w:rsid w:val="00FA5C61"/>
    <w:rsid w:val="00FC46D8"/>
    <w:rsid w:val="00FF05DA"/>
    <w:rsid w:val="00FF09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63D33"/>
  </w:style>
  <w:style w:type="paragraph" w:styleId="Heading1">
    <w:name w:val="heading 1"/>
    <w:basedOn w:val="Basedettulo"/>
    <w:next w:val="BodyText"/>
    <w:qFormat/>
    <w:rsid w:val="00563D33"/>
    <w:pPr>
      <w:outlineLvl w:val="0"/>
    </w:pPr>
  </w:style>
  <w:style w:type="paragraph" w:styleId="Heading2">
    <w:name w:val="heading 2"/>
    <w:basedOn w:val="Basedettulo"/>
    <w:next w:val="BodyText"/>
    <w:qFormat/>
    <w:rsid w:val="00563D33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563D33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563D33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563D33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563D33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563D33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563D33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563D33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563D33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563D33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563D33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563D33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563D33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563D33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563D33"/>
    <w:pPr>
      <w:keepNext/>
    </w:pPr>
  </w:style>
  <w:style w:type="paragraph" w:styleId="Caption">
    <w:name w:val="caption"/>
    <w:basedOn w:val="Figura"/>
    <w:next w:val="BodyText"/>
    <w:qFormat/>
    <w:rsid w:val="00563D33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563D33"/>
    <w:pPr>
      <w:keepNext/>
      <w:spacing w:line="240" w:lineRule="auto"/>
    </w:pPr>
  </w:style>
  <w:style w:type="paragraph" w:styleId="Date">
    <w:name w:val="Date"/>
    <w:basedOn w:val="BodyText"/>
    <w:semiHidden/>
    <w:rsid w:val="00563D33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563D33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563D33"/>
  </w:style>
  <w:style w:type="paragraph" w:customStyle="1" w:styleId="Basedecabealho">
    <w:name w:val="Base de cabeçalho"/>
    <w:basedOn w:val="Normal"/>
    <w:rsid w:val="00563D33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563D33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563D33"/>
  </w:style>
  <w:style w:type="character" w:customStyle="1" w:styleId="nfaseprincipal">
    <w:name w:val="Ênfase principal"/>
    <w:rsid w:val="00563D33"/>
    <w:rPr>
      <w:b/>
      <w:i/>
    </w:rPr>
  </w:style>
  <w:style w:type="paragraph" w:styleId="ListBullet">
    <w:name w:val="List Bullet"/>
    <w:basedOn w:val="List"/>
    <w:semiHidden/>
    <w:rsid w:val="00563D33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563D33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563D33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563D33"/>
    <w:rPr>
      <w:b/>
    </w:rPr>
  </w:style>
  <w:style w:type="paragraph" w:customStyle="1" w:styleId="Endereoremetente">
    <w:name w:val="Endereço remetente"/>
    <w:basedOn w:val="Endereo"/>
    <w:rsid w:val="00563D33"/>
  </w:style>
  <w:style w:type="paragraph" w:customStyle="1" w:styleId="Endereo">
    <w:name w:val="Endereço"/>
    <w:basedOn w:val="BodyText"/>
    <w:rsid w:val="00563D33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563D33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563D33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563D33"/>
    <w:rPr>
      <w:vertAlign w:val="superscript"/>
    </w:rPr>
  </w:style>
  <w:style w:type="paragraph" w:customStyle="1" w:styleId="Empresa">
    <w:name w:val="Empresa"/>
    <w:basedOn w:val="BodyText"/>
    <w:rsid w:val="00563D33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563D33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563D33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563D33"/>
    <w:pPr>
      <w:spacing w:before="120"/>
    </w:pPr>
  </w:style>
  <w:style w:type="paragraph" w:customStyle="1" w:styleId="ltimacitao">
    <w:name w:val="Última citação"/>
    <w:basedOn w:val="Quote"/>
    <w:next w:val="BodyText"/>
    <w:rsid w:val="00563D33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563D33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563D33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563D33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563D33"/>
    <w:pPr>
      <w:spacing w:after="240"/>
    </w:pPr>
  </w:style>
  <w:style w:type="character" w:styleId="FootnoteReference">
    <w:name w:val="footnote reference"/>
    <w:semiHidden/>
    <w:rsid w:val="00563D33"/>
    <w:rPr>
      <w:vertAlign w:val="superscript"/>
    </w:rPr>
  </w:style>
  <w:style w:type="paragraph" w:styleId="FootnoteText">
    <w:name w:val="footnote text"/>
    <w:basedOn w:val="Basenotaderodap"/>
    <w:semiHidden/>
    <w:rsid w:val="00563D33"/>
    <w:pPr>
      <w:spacing w:after="120"/>
    </w:pPr>
  </w:style>
  <w:style w:type="paragraph" w:customStyle="1" w:styleId="Primeiralista">
    <w:name w:val="Primeira lista"/>
    <w:basedOn w:val="List"/>
    <w:next w:val="List"/>
    <w:rsid w:val="00563D33"/>
    <w:pPr>
      <w:spacing w:before="80"/>
    </w:pPr>
  </w:style>
  <w:style w:type="paragraph" w:customStyle="1" w:styleId="ltimalista">
    <w:name w:val="Última lista"/>
    <w:basedOn w:val="List"/>
    <w:next w:val="BodyText"/>
    <w:rsid w:val="00563D33"/>
    <w:pPr>
      <w:spacing w:after="240"/>
    </w:pPr>
  </w:style>
  <w:style w:type="paragraph" w:styleId="ListContinue">
    <w:name w:val="List Continue"/>
    <w:basedOn w:val="List"/>
    <w:semiHidden/>
    <w:rsid w:val="00563D33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563D33"/>
    <w:pPr>
      <w:ind w:left="2160"/>
    </w:pPr>
  </w:style>
  <w:style w:type="paragraph" w:styleId="ListNumber4">
    <w:name w:val="List Number 4"/>
    <w:basedOn w:val="ListNumber"/>
    <w:semiHidden/>
    <w:rsid w:val="00563D33"/>
    <w:pPr>
      <w:ind w:left="1800"/>
    </w:pPr>
  </w:style>
  <w:style w:type="paragraph" w:styleId="ListNumber3">
    <w:name w:val="List Number 3"/>
    <w:basedOn w:val="ListNumber"/>
    <w:semiHidden/>
    <w:rsid w:val="00563D33"/>
    <w:pPr>
      <w:ind w:left="1440"/>
    </w:pPr>
  </w:style>
  <w:style w:type="paragraph" w:styleId="ListNumber2">
    <w:name w:val="List Number 2"/>
    <w:basedOn w:val="ListNumber"/>
    <w:semiHidden/>
    <w:rsid w:val="00563D33"/>
    <w:pPr>
      <w:ind w:left="1080"/>
    </w:pPr>
  </w:style>
  <w:style w:type="paragraph" w:styleId="ListBullet5">
    <w:name w:val="List Bullet 5"/>
    <w:basedOn w:val="ListBullet"/>
    <w:semiHidden/>
    <w:rsid w:val="00563D33"/>
    <w:pPr>
      <w:ind w:left="2160"/>
    </w:pPr>
  </w:style>
  <w:style w:type="paragraph" w:styleId="ListBullet4">
    <w:name w:val="List Bullet 4"/>
    <w:basedOn w:val="ListBullet"/>
    <w:semiHidden/>
    <w:rsid w:val="00563D33"/>
    <w:pPr>
      <w:ind w:left="1800"/>
    </w:pPr>
  </w:style>
  <w:style w:type="paragraph" w:styleId="ListBullet3">
    <w:name w:val="List Bullet 3"/>
    <w:basedOn w:val="ListBullet"/>
    <w:semiHidden/>
    <w:rsid w:val="00563D33"/>
    <w:pPr>
      <w:ind w:left="1440"/>
    </w:pPr>
  </w:style>
  <w:style w:type="paragraph" w:styleId="ListBullet2">
    <w:name w:val="List Bullet 2"/>
    <w:basedOn w:val="ListBullet"/>
    <w:semiHidden/>
    <w:rsid w:val="00563D33"/>
    <w:pPr>
      <w:ind w:left="1080"/>
    </w:pPr>
  </w:style>
  <w:style w:type="paragraph" w:styleId="List5">
    <w:name w:val="List 5"/>
    <w:basedOn w:val="List"/>
    <w:semiHidden/>
    <w:rsid w:val="00563D33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563D33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563D33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563D33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563D33"/>
    <w:pPr>
      <w:ind w:left="360"/>
    </w:pPr>
  </w:style>
  <w:style w:type="character" w:styleId="EndnoteReference">
    <w:name w:val="endnote reference"/>
    <w:semiHidden/>
    <w:rsid w:val="00563D33"/>
    <w:rPr>
      <w:vertAlign w:val="superscript"/>
    </w:rPr>
  </w:style>
  <w:style w:type="paragraph" w:styleId="EndnoteText">
    <w:name w:val="endnote text"/>
    <w:basedOn w:val="Basenotaderodap"/>
    <w:semiHidden/>
    <w:rsid w:val="00563D33"/>
    <w:pPr>
      <w:spacing w:after="120"/>
    </w:pPr>
  </w:style>
  <w:style w:type="character" w:styleId="Emphasis">
    <w:name w:val="Emphasis"/>
    <w:qFormat/>
    <w:rsid w:val="00563D33"/>
    <w:rPr>
      <w:i/>
    </w:rPr>
  </w:style>
  <w:style w:type="character" w:styleId="CommentReference">
    <w:name w:val="annotation reference"/>
    <w:semiHidden/>
    <w:rsid w:val="00563D33"/>
    <w:rPr>
      <w:sz w:val="16"/>
    </w:rPr>
  </w:style>
  <w:style w:type="paragraph" w:styleId="Subtitle">
    <w:name w:val="Subtitle"/>
    <w:basedOn w:val="Title"/>
    <w:next w:val="BodyText"/>
    <w:qFormat/>
    <w:rsid w:val="00563D33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563D33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563D33"/>
    <w:pPr>
      <w:ind w:left="1080"/>
    </w:pPr>
  </w:style>
  <w:style w:type="paragraph" w:styleId="ListContinue3">
    <w:name w:val="List Continue 3"/>
    <w:basedOn w:val="ListContinue"/>
    <w:semiHidden/>
    <w:rsid w:val="00563D33"/>
    <w:pPr>
      <w:ind w:left="1440"/>
    </w:pPr>
  </w:style>
  <w:style w:type="paragraph" w:styleId="ListContinue4">
    <w:name w:val="List Continue 4"/>
    <w:basedOn w:val="ListContinue"/>
    <w:semiHidden/>
    <w:rsid w:val="00563D33"/>
    <w:pPr>
      <w:ind w:left="1800"/>
    </w:pPr>
  </w:style>
  <w:style w:type="paragraph" w:styleId="ListContinue5">
    <w:name w:val="List Continue 5"/>
    <w:basedOn w:val="ListContinue"/>
    <w:semiHidden/>
    <w:rsid w:val="00563D33"/>
    <w:pPr>
      <w:ind w:left="2160"/>
    </w:pPr>
  </w:style>
  <w:style w:type="paragraph" w:styleId="BodyTextIndent2">
    <w:name w:val="Body Text Indent 2"/>
    <w:basedOn w:val="Normal"/>
    <w:semiHidden/>
    <w:rsid w:val="00563D33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563D33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36C3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36C3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7828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930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1209</TotalTime>
  <Pages>1</Pages>
  <Words>235</Words>
  <Characters>1344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Exemplo Simbólico de Laudo de EEG</vt:lpstr>
    </vt:vector>
  </TitlesOfParts>
  <Company>NEUROTEC</Company>
  <LinksUpToDate>false</LinksUpToDate>
  <CharactersWithSpaces>1576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196</cp:revision>
  <cp:lastPrinted>1998-02-03T19:29:00Z</cp:lastPrinted>
  <dcterms:created xsi:type="dcterms:W3CDTF">2016-03-08T23:39:00Z</dcterms:created>
  <dcterms:modified xsi:type="dcterms:W3CDTF">2022-06-09T18:40:00Z</dcterms:modified>
</cp:coreProperties>
</file>