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271EF6" w:rsidRPr="00271EF6">
        <w:rPr>
          <w:sz w:val="22"/>
        </w:rPr>
        <w:t>Eduardo Henrique Freitas Mendonca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271EF6">
        <w:rPr>
          <w:sz w:val="22"/>
        </w:rPr>
        <w:t>60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271EF6">
        <w:rPr>
          <w:sz w:val="22"/>
        </w:rPr>
        <w:t>C</w:t>
      </w:r>
      <w:bookmarkStart w:id="0" w:name="_GoBack"/>
      <w:bookmarkEnd w:id="0"/>
      <w:r w:rsidR="00271EF6">
        <w:rPr>
          <w:sz w:val="22"/>
        </w:rPr>
        <w:t>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271EF6">
        <w:rPr>
          <w:sz w:val="22"/>
        </w:rPr>
        <w:t>7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0B0DED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1EF6">
        <w:rPr>
          <w:noProof/>
          <w:sz w:val="24"/>
        </w:rPr>
        <w:t>7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0C8" w:rsidRDefault="007540C8">
      <w:r>
        <w:separator/>
      </w:r>
    </w:p>
  </w:endnote>
  <w:endnote w:type="continuationSeparator" w:id="0">
    <w:p w:rsidR="007540C8" w:rsidRDefault="00754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540C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0C8" w:rsidRDefault="007540C8">
      <w:r>
        <w:separator/>
      </w:r>
    </w:p>
  </w:footnote>
  <w:footnote w:type="continuationSeparator" w:id="0">
    <w:p w:rsidR="007540C8" w:rsidRDefault="007540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50378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4300</cp:revision>
  <cp:lastPrinted>2022-03-24T14:28:00Z</cp:lastPrinted>
  <dcterms:created xsi:type="dcterms:W3CDTF">2016-03-08T22:06:00Z</dcterms:created>
  <dcterms:modified xsi:type="dcterms:W3CDTF">2022-06-07T17:11:00Z</dcterms:modified>
</cp:coreProperties>
</file>