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970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 TRANSCRANIANO</w:t>
      </w:r>
      <w:r w:rsidR="0041584A">
        <w:rPr>
          <w:b/>
          <w:noProof/>
          <w:sz w:val="32"/>
        </w:rPr>
        <w:t xml:space="preserve"> </w:t>
      </w:r>
    </w:p>
    <w:p w:rsidR="005075BF" w:rsidRDefault="005075BF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</w:p>
    <w:p w:rsidR="00320F3C" w:rsidRPr="0083425C" w:rsidRDefault="00D0197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</w:p>
    <w:p w:rsidR="002542FE" w:rsidRPr="002542FE" w:rsidRDefault="002542FE" w:rsidP="002542FE">
      <w:pPr>
        <w:ind w:right="-99"/>
        <w:jc w:val="both"/>
        <w:rPr>
          <w:sz w:val="32"/>
          <w:szCs w:val="32"/>
        </w:rPr>
      </w:pPr>
      <w:r w:rsidRPr="002542FE">
        <w:rPr>
          <w:sz w:val="32"/>
          <w:szCs w:val="32"/>
        </w:rPr>
        <w:t>PACIENTE: Marcio Valevein Rodrigues  TCD-20429</w:t>
      </w:r>
    </w:p>
    <w:p w:rsidR="002542FE" w:rsidRPr="002542FE" w:rsidRDefault="002542FE" w:rsidP="002542FE">
      <w:pPr>
        <w:ind w:right="-99"/>
        <w:jc w:val="both"/>
        <w:rPr>
          <w:sz w:val="32"/>
          <w:szCs w:val="32"/>
        </w:rPr>
      </w:pPr>
      <w:r w:rsidRPr="002542FE">
        <w:rPr>
          <w:sz w:val="32"/>
          <w:szCs w:val="32"/>
        </w:rPr>
        <w:t xml:space="preserve">IDADE: 44 anos SEXO: M                     </w:t>
      </w:r>
    </w:p>
    <w:p w:rsidR="00A1184F" w:rsidRPr="00A1184F" w:rsidRDefault="002542FE" w:rsidP="002542FE">
      <w:pPr>
        <w:ind w:right="-99"/>
        <w:jc w:val="both"/>
        <w:rPr>
          <w:sz w:val="32"/>
          <w:szCs w:val="32"/>
        </w:rPr>
      </w:pPr>
      <w:r w:rsidRPr="002542FE">
        <w:rPr>
          <w:sz w:val="32"/>
          <w:szCs w:val="32"/>
        </w:rPr>
        <w:t>DATA DO EXAME: 3 jun. 22</w:t>
      </w:r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0862DF" w:rsidRDefault="000862DF" w:rsidP="00320F3C">
      <w:pPr>
        <w:ind w:right="-99"/>
        <w:jc w:val="both"/>
        <w:rPr>
          <w:noProof/>
          <w:sz w:val="28"/>
        </w:rPr>
      </w:pPr>
    </w:p>
    <w:p w:rsidR="00AF0F5D" w:rsidRPr="00AF0F5D" w:rsidRDefault="00AF0F5D" w:rsidP="00AF0F5D">
      <w:pPr>
        <w:ind w:right="-99"/>
        <w:jc w:val="both"/>
        <w:rPr>
          <w:noProof/>
          <w:sz w:val="28"/>
        </w:rPr>
      </w:pPr>
      <w:r w:rsidRPr="00AF0F5D">
        <w:rPr>
          <w:noProof/>
          <w:sz w:val="28"/>
        </w:rPr>
        <w:t>As artérias cerebrais médias (M1) apresentam velocidades do fluxo sanguíneo normais. Os índices de pulsatlidade estão dentro dos limites normais.</w:t>
      </w:r>
    </w:p>
    <w:p w:rsidR="00AF0F5D" w:rsidRPr="00AF0F5D" w:rsidRDefault="00AF0F5D" w:rsidP="00AF0F5D">
      <w:pPr>
        <w:ind w:right="-99"/>
        <w:jc w:val="both"/>
        <w:rPr>
          <w:noProof/>
          <w:sz w:val="28"/>
        </w:rPr>
      </w:pPr>
      <w:r w:rsidRPr="00AF0F5D">
        <w:rPr>
          <w:noProof/>
          <w:sz w:val="28"/>
        </w:rPr>
        <w:t>As artérias cerebrais anteriores (A1) apresentam velocidades do fluxo sanguíneo normais. Os índices de pulsatlidade estão dentro dos limites normais.</w:t>
      </w:r>
    </w:p>
    <w:p w:rsidR="000862DF" w:rsidRDefault="00AF0F5D" w:rsidP="00AF0F5D">
      <w:pPr>
        <w:ind w:right="-99"/>
        <w:jc w:val="both"/>
        <w:rPr>
          <w:noProof/>
          <w:sz w:val="28"/>
        </w:rPr>
      </w:pPr>
      <w:r w:rsidRPr="00AF0F5D">
        <w:rPr>
          <w:noProof/>
          <w:sz w:val="28"/>
        </w:rPr>
        <w:t>As artérias cerebrais posteriores (P1) e (P2) apresentam velocidades do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320F3C" w:rsidRPr="0083425C" w:rsidRDefault="002542FE" w:rsidP="00320F3C">
      <w:pPr>
        <w:ind w:right="-99"/>
        <w:jc w:val="both"/>
        <w:rPr>
          <w:noProof/>
          <w:sz w:val="28"/>
        </w:rPr>
      </w:pPr>
      <w:r>
        <w:rPr>
          <w:noProof/>
          <w:sz w:val="28"/>
        </w:rPr>
        <w:t>A artéria</w:t>
      </w:r>
      <w:r w:rsidR="00320F3C" w:rsidRPr="0083425C">
        <w:rPr>
          <w:noProof/>
          <w:sz w:val="28"/>
        </w:rPr>
        <w:t xml:space="preserve"> vertebrais (segmento intracraniano)</w:t>
      </w:r>
      <w:r>
        <w:rPr>
          <w:noProof/>
          <w:sz w:val="28"/>
        </w:rPr>
        <w:t xml:space="preserve"> direita apresenta indice de pulsatilidade diminuido</w:t>
      </w:r>
      <w:r w:rsidR="00320F3C" w:rsidRPr="0083425C">
        <w:rPr>
          <w:noProof/>
          <w:sz w:val="28"/>
        </w:rPr>
        <w:t xml:space="preserve">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 e índices de pulsatilidade dentro dos limites normais.</w:t>
      </w:r>
    </w:p>
    <w:p w:rsidR="000862DF" w:rsidRDefault="000862DF" w:rsidP="00320F3C">
      <w:pPr>
        <w:ind w:right="-99"/>
        <w:jc w:val="both"/>
        <w:rPr>
          <w:noProof/>
          <w:sz w:val="32"/>
        </w:rPr>
      </w:pPr>
    </w:p>
    <w:p w:rsidR="000862DF" w:rsidRDefault="000862D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346B33" w:rsidRDefault="00320F3C" w:rsidP="00320F3C">
      <w:pPr>
        <w:jc w:val="both"/>
        <w:rPr>
          <w:sz w:val="32"/>
        </w:rPr>
      </w:pPr>
      <w:r>
        <w:rPr>
          <w:sz w:val="32"/>
        </w:rPr>
        <w:t>Doppler transcraniano</w:t>
      </w:r>
      <w:r w:rsidR="003F79F9">
        <w:rPr>
          <w:sz w:val="32"/>
        </w:rPr>
        <w:t xml:space="preserve"> </w:t>
      </w:r>
      <w:r w:rsidR="002542FE">
        <w:rPr>
          <w:sz w:val="32"/>
        </w:rPr>
        <w:t>apresentan</w:t>
      </w:r>
      <w:bookmarkStart w:id="0" w:name="_GoBack"/>
      <w:bookmarkEnd w:id="0"/>
      <w:r w:rsidR="002542FE">
        <w:rPr>
          <w:sz w:val="32"/>
        </w:rPr>
        <w:t>do arteria vertebral direita com indice de pulsatilidade diminuido.Sugiro interpretar esse resultado em conjunto com o quadro clinico e outros exames solicitados.</w:t>
      </w:r>
    </w:p>
    <w:p w:rsidR="006D6537" w:rsidRDefault="006D6537" w:rsidP="00320F3C">
      <w:pPr>
        <w:jc w:val="both"/>
      </w:pPr>
    </w:p>
    <w:p w:rsidR="002542FE" w:rsidRPr="0083425C" w:rsidRDefault="002542FE" w:rsidP="00320F3C">
      <w:pPr>
        <w:jc w:val="both"/>
      </w:pPr>
    </w:p>
    <w:p w:rsidR="00320F3C" w:rsidRPr="0083425C" w:rsidRDefault="00320F3C" w:rsidP="00320F3C">
      <w:pPr>
        <w:jc w:val="both"/>
      </w:pPr>
      <w:r w:rsidRPr="0083425C">
        <w:tab/>
      </w: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4A6CD5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72E2" w:rsidRDefault="00D572E2">
      <w:r>
        <w:separator/>
      </w:r>
    </w:p>
  </w:endnote>
  <w:endnote w:type="continuationSeparator" w:id="0">
    <w:p w:rsidR="00D572E2" w:rsidRDefault="00D572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D572E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72E2" w:rsidRDefault="00D572E2">
      <w:r>
        <w:separator/>
      </w:r>
    </w:p>
  </w:footnote>
  <w:footnote w:type="continuationSeparator" w:id="0">
    <w:p w:rsidR="00D572E2" w:rsidRDefault="00D572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6240"/>
    <w:rsid w:val="0001030E"/>
    <w:rsid w:val="00023AF3"/>
    <w:rsid w:val="00024298"/>
    <w:rsid w:val="0002602E"/>
    <w:rsid w:val="00026223"/>
    <w:rsid w:val="00043A49"/>
    <w:rsid w:val="000500C6"/>
    <w:rsid w:val="0005677A"/>
    <w:rsid w:val="0005696C"/>
    <w:rsid w:val="000576FA"/>
    <w:rsid w:val="00057A58"/>
    <w:rsid w:val="0006755A"/>
    <w:rsid w:val="000705EB"/>
    <w:rsid w:val="000706EA"/>
    <w:rsid w:val="00070EB6"/>
    <w:rsid w:val="00080D1E"/>
    <w:rsid w:val="00082BD4"/>
    <w:rsid w:val="00082D0F"/>
    <w:rsid w:val="000862DF"/>
    <w:rsid w:val="00090CA7"/>
    <w:rsid w:val="000930C6"/>
    <w:rsid w:val="0009361A"/>
    <w:rsid w:val="0009423B"/>
    <w:rsid w:val="000955EC"/>
    <w:rsid w:val="000A01FF"/>
    <w:rsid w:val="000A0925"/>
    <w:rsid w:val="000A0C37"/>
    <w:rsid w:val="000B1634"/>
    <w:rsid w:val="000B455F"/>
    <w:rsid w:val="000C390B"/>
    <w:rsid w:val="000C51E2"/>
    <w:rsid w:val="000D0163"/>
    <w:rsid w:val="000D116E"/>
    <w:rsid w:val="000D30F7"/>
    <w:rsid w:val="000D34D9"/>
    <w:rsid w:val="000E2452"/>
    <w:rsid w:val="000E3B61"/>
    <w:rsid w:val="000F0219"/>
    <w:rsid w:val="000F047E"/>
    <w:rsid w:val="000F073C"/>
    <w:rsid w:val="000F27A8"/>
    <w:rsid w:val="000F7729"/>
    <w:rsid w:val="001003DE"/>
    <w:rsid w:val="00105D76"/>
    <w:rsid w:val="00107A89"/>
    <w:rsid w:val="00112414"/>
    <w:rsid w:val="00112887"/>
    <w:rsid w:val="00114BAC"/>
    <w:rsid w:val="001239F1"/>
    <w:rsid w:val="00133234"/>
    <w:rsid w:val="00134992"/>
    <w:rsid w:val="001438E1"/>
    <w:rsid w:val="001448A6"/>
    <w:rsid w:val="00145A9E"/>
    <w:rsid w:val="0015451F"/>
    <w:rsid w:val="00155271"/>
    <w:rsid w:val="0015573E"/>
    <w:rsid w:val="00164140"/>
    <w:rsid w:val="0016444E"/>
    <w:rsid w:val="0017356A"/>
    <w:rsid w:val="001756D9"/>
    <w:rsid w:val="00192E8B"/>
    <w:rsid w:val="00194665"/>
    <w:rsid w:val="00197B5C"/>
    <w:rsid w:val="001A3EDC"/>
    <w:rsid w:val="001A4B8F"/>
    <w:rsid w:val="001A79A2"/>
    <w:rsid w:val="001B1709"/>
    <w:rsid w:val="001B784B"/>
    <w:rsid w:val="001C1C8C"/>
    <w:rsid w:val="001C573A"/>
    <w:rsid w:val="001C74C8"/>
    <w:rsid w:val="001D2CD6"/>
    <w:rsid w:val="001D475F"/>
    <w:rsid w:val="001D4BB2"/>
    <w:rsid w:val="001D52AE"/>
    <w:rsid w:val="001D58DE"/>
    <w:rsid w:val="001D7287"/>
    <w:rsid w:val="001E145D"/>
    <w:rsid w:val="001F1E2B"/>
    <w:rsid w:val="001F33B8"/>
    <w:rsid w:val="001F45BF"/>
    <w:rsid w:val="00203A9F"/>
    <w:rsid w:val="00203F86"/>
    <w:rsid w:val="00213DC2"/>
    <w:rsid w:val="00215D6E"/>
    <w:rsid w:val="002219AC"/>
    <w:rsid w:val="0022548D"/>
    <w:rsid w:val="002301D1"/>
    <w:rsid w:val="002310EC"/>
    <w:rsid w:val="002325F1"/>
    <w:rsid w:val="0024578B"/>
    <w:rsid w:val="00246FF0"/>
    <w:rsid w:val="00247961"/>
    <w:rsid w:val="00247E42"/>
    <w:rsid w:val="00252849"/>
    <w:rsid w:val="00252E88"/>
    <w:rsid w:val="002542FE"/>
    <w:rsid w:val="00256972"/>
    <w:rsid w:val="00263AFA"/>
    <w:rsid w:val="0027170E"/>
    <w:rsid w:val="002741D4"/>
    <w:rsid w:val="00276686"/>
    <w:rsid w:val="00276C12"/>
    <w:rsid w:val="0028195B"/>
    <w:rsid w:val="002871B2"/>
    <w:rsid w:val="0028762C"/>
    <w:rsid w:val="00290253"/>
    <w:rsid w:val="00291842"/>
    <w:rsid w:val="00293C46"/>
    <w:rsid w:val="0029568E"/>
    <w:rsid w:val="00297223"/>
    <w:rsid w:val="002A47C4"/>
    <w:rsid w:val="002B3213"/>
    <w:rsid w:val="002B638A"/>
    <w:rsid w:val="002B7DDC"/>
    <w:rsid w:val="002C0C16"/>
    <w:rsid w:val="002C17FC"/>
    <w:rsid w:val="002C1F49"/>
    <w:rsid w:val="002E78E9"/>
    <w:rsid w:val="002F07E8"/>
    <w:rsid w:val="002F34F4"/>
    <w:rsid w:val="00300AAC"/>
    <w:rsid w:val="00311533"/>
    <w:rsid w:val="0031503E"/>
    <w:rsid w:val="00316A72"/>
    <w:rsid w:val="00320F3C"/>
    <w:rsid w:val="003257D0"/>
    <w:rsid w:val="00327BE4"/>
    <w:rsid w:val="00332542"/>
    <w:rsid w:val="00333288"/>
    <w:rsid w:val="00334950"/>
    <w:rsid w:val="003360A5"/>
    <w:rsid w:val="003366EA"/>
    <w:rsid w:val="00344253"/>
    <w:rsid w:val="00344DFE"/>
    <w:rsid w:val="00345B2C"/>
    <w:rsid w:val="00346B33"/>
    <w:rsid w:val="00350CA3"/>
    <w:rsid w:val="003523A2"/>
    <w:rsid w:val="00355B14"/>
    <w:rsid w:val="00360651"/>
    <w:rsid w:val="00365C37"/>
    <w:rsid w:val="00372F59"/>
    <w:rsid w:val="0037472A"/>
    <w:rsid w:val="00382BBC"/>
    <w:rsid w:val="00383A62"/>
    <w:rsid w:val="003848DF"/>
    <w:rsid w:val="00386B41"/>
    <w:rsid w:val="00390E3D"/>
    <w:rsid w:val="00393BEB"/>
    <w:rsid w:val="0039733C"/>
    <w:rsid w:val="003A00DC"/>
    <w:rsid w:val="003A00FF"/>
    <w:rsid w:val="003A621C"/>
    <w:rsid w:val="003B187E"/>
    <w:rsid w:val="003C0FAA"/>
    <w:rsid w:val="003C19D4"/>
    <w:rsid w:val="003C20B3"/>
    <w:rsid w:val="003C4A5A"/>
    <w:rsid w:val="003C57DA"/>
    <w:rsid w:val="003C66D1"/>
    <w:rsid w:val="003E3DCD"/>
    <w:rsid w:val="003E7851"/>
    <w:rsid w:val="003F1E7F"/>
    <w:rsid w:val="003F79F9"/>
    <w:rsid w:val="003F7FCC"/>
    <w:rsid w:val="004065EF"/>
    <w:rsid w:val="00412811"/>
    <w:rsid w:val="0041584A"/>
    <w:rsid w:val="004208FD"/>
    <w:rsid w:val="00421872"/>
    <w:rsid w:val="00424386"/>
    <w:rsid w:val="00424518"/>
    <w:rsid w:val="00426493"/>
    <w:rsid w:val="004325AE"/>
    <w:rsid w:val="0043269C"/>
    <w:rsid w:val="0043427C"/>
    <w:rsid w:val="004355C3"/>
    <w:rsid w:val="00436287"/>
    <w:rsid w:val="00437925"/>
    <w:rsid w:val="004446FB"/>
    <w:rsid w:val="00450D97"/>
    <w:rsid w:val="004515D1"/>
    <w:rsid w:val="00453D91"/>
    <w:rsid w:val="00466042"/>
    <w:rsid w:val="00472108"/>
    <w:rsid w:val="00472A12"/>
    <w:rsid w:val="0047341A"/>
    <w:rsid w:val="004926C0"/>
    <w:rsid w:val="00496572"/>
    <w:rsid w:val="004969A7"/>
    <w:rsid w:val="004A6CD5"/>
    <w:rsid w:val="004B3FBD"/>
    <w:rsid w:val="004C1454"/>
    <w:rsid w:val="004C7C1D"/>
    <w:rsid w:val="004D06A4"/>
    <w:rsid w:val="004E1A04"/>
    <w:rsid w:val="004E2B8A"/>
    <w:rsid w:val="004E4BD7"/>
    <w:rsid w:val="004F2608"/>
    <w:rsid w:val="004F71C0"/>
    <w:rsid w:val="00503C5C"/>
    <w:rsid w:val="00506F9F"/>
    <w:rsid w:val="005075BF"/>
    <w:rsid w:val="005075E9"/>
    <w:rsid w:val="00516CBF"/>
    <w:rsid w:val="0052744F"/>
    <w:rsid w:val="00527F15"/>
    <w:rsid w:val="00530DF2"/>
    <w:rsid w:val="00533D78"/>
    <w:rsid w:val="00537716"/>
    <w:rsid w:val="00542703"/>
    <w:rsid w:val="005474B8"/>
    <w:rsid w:val="00550BAA"/>
    <w:rsid w:val="00554B8E"/>
    <w:rsid w:val="00571D05"/>
    <w:rsid w:val="005748BF"/>
    <w:rsid w:val="00577E36"/>
    <w:rsid w:val="00580B52"/>
    <w:rsid w:val="00581420"/>
    <w:rsid w:val="0058637D"/>
    <w:rsid w:val="0059095B"/>
    <w:rsid w:val="00591B34"/>
    <w:rsid w:val="005A14BD"/>
    <w:rsid w:val="005A287F"/>
    <w:rsid w:val="005A2D0A"/>
    <w:rsid w:val="005B372B"/>
    <w:rsid w:val="005B75E0"/>
    <w:rsid w:val="005C2E45"/>
    <w:rsid w:val="005C3247"/>
    <w:rsid w:val="005C3B8B"/>
    <w:rsid w:val="005C6337"/>
    <w:rsid w:val="005E08E0"/>
    <w:rsid w:val="00606F9A"/>
    <w:rsid w:val="00606FA0"/>
    <w:rsid w:val="00607643"/>
    <w:rsid w:val="00611943"/>
    <w:rsid w:val="00624262"/>
    <w:rsid w:val="00632174"/>
    <w:rsid w:val="00642D15"/>
    <w:rsid w:val="0064426C"/>
    <w:rsid w:val="006463EA"/>
    <w:rsid w:val="0065421F"/>
    <w:rsid w:val="00655AF1"/>
    <w:rsid w:val="00656D34"/>
    <w:rsid w:val="00656FAC"/>
    <w:rsid w:val="00657293"/>
    <w:rsid w:val="00664E79"/>
    <w:rsid w:val="006712AF"/>
    <w:rsid w:val="00685B13"/>
    <w:rsid w:val="0068769E"/>
    <w:rsid w:val="00690C23"/>
    <w:rsid w:val="00692B4D"/>
    <w:rsid w:val="0069440E"/>
    <w:rsid w:val="006A66CE"/>
    <w:rsid w:val="006B4250"/>
    <w:rsid w:val="006C3A0A"/>
    <w:rsid w:val="006D3397"/>
    <w:rsid w:val="006D64E7"/>
    <w:rsid w:val="006D6537"/>
    <w:rsid w:val="006E1BA5"/>
    <w:rsid w:val="006E2C2B"/>
    <w:rsid w:val="006E48B2"/>
    <w:rsid w:val="006E5CA8"/>
    <w:rsid w:val="006E6554"/>
    <w:rsid w:val="006F3FAF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3D1"/>
    <w:rsid w:val="00717085"/>
    <w:rsid w:val="0071769A"/>
    <w:rsid w:val="00720D33"/>
    <w:rsid w:val="0073363B"/>
    <w:rsid w:val="00735AEC"/>
    <w:rsid w:val="0074287C"/>
    <w:rsid w:val="0074315B"/>
    <w:rsid w:val="00743966"/>
    <w:rsid w:val="00744368"/>
    <w:rsid w:val="00750468"/>
    <w:rsid w:val="00750A63"/>
    <w:rsid w:val="007555BE"/>
    <w:rsid w:val="007637BC"/>
    <w:rsid w:val="00764835"/>
    <w:rsid w:val="00767713"/>
    <w:rsid w:val="00785D3F"/>
    <w:rsid w:val="00786A64"/>
    <w:rsid w:val="007A0EE8"/>
    <w:rsid w:val="007A34ED"/>
    <w:rsid w:val="007A372C"/>
    <w:rsid w:val="007B003C"/>
    <w:rsid w:val="007B0AE7"/>
    <w:rsid w:val="007B591D"/>
    <w:rsid w:val="007B6E3A"/>
    <w:rsid w:val="007C3FAD"/>
    <w:rsid w:val="007D2724"/>
    <w:rsid w:val="007D405B"/>
    <w:rsid w:val="007D4655"/>
    <w:rsid w:val="007D4A46"/>
    <w:rsid w:val="007E5FBF"/>
    <w:rsid w:val="007E7F49"/>
    <w:rsid w:val="007F237F"/>
    <w:rsid w:val="007F4169"/>
    <w:rsid w:val="007F42CB"/>
    <w:rsid w:val="007F4D90"/>
    <w:rsid w:val="008005B0"/>
    <w:rsid w:val="00803946"/>
    <w:rsid w:val="00805CCB"/>
    <w:rsid w:val="00810FF6"/>
    <w:rsid w:val="00816E9B"/>
    <w:rsid w:val="00825BE4"/>
    <w:rsid w:val="008421E2"/>
    <w:rsid w:val="008522BE"/>
    <w:rsid w:val="008633FE"/>
    <w:rsid w:val="0086627D"/>
    <w:rsid w:val="008679B4"/>
    <w:rsid w:val="00872813"/>
    <w:rsid w:val="00881B4C"/>
    <w:rsid w:val="008A1978"/>
    <w:rsid w:val="008A456E"/>
    <w:rsid w:val="008A5031"/>
    <w:rsid w:val="008C3490"/>
    <w:rsid w:val="008D0946"/>
    <w:rsid w:val="008D3DA8"/>
    <w:rsid w:val="008D59A6"/>
    <w:rsid w:val="008D661E"/>
    <w:rsid w:val="008E1806"/>
    <w:rsid w:val="008E6967"/>
    <w:rsid w:val="008E791C"/>
    <w:rsid w:val="008F335F"/>
    <w:rsid w:val="008F555B"/>
    <w:rsid w:val="008F5F31"/>
    <w:rsid w:val="008F66DB"/>
    <w:rsid w:val="00902C44"/>
    <w:rsid w:val="00912E80"/>
    <w:rsid w:val="009169C9"/>
    <w:rsid w:val="00916BD7"/>
    <w:rsid w:val="0092246E"/>
    <w:rsid w:val="00924C02"/>
    <w:rsid w:val="009259AD"/>
    <w:rsid w:val="00931341"/>
    <w:rsid w:val="00931E78"/>
    <w:rsid w:val="00941C60"/>
    <w:rsid w:val="00950711"/>
    <w:rsid w:val="00952CA5"/>
    <w:rsid w:val="009549BA"/>
    <w:rsid w:val="009555B0"/>
    <w:rsid w:val="0096075C"/>
    <w:rsid w:val="0096209E"/>
    <w:rsid w:val="00970C8E"/>
    <w:rsid w:val="00974375"/>
    <w:rsid w:val="009754DE"/>
    <w:rsid w:val="00980904"/>
    <w:rsid w:val="009857EE"/>
    <w:rsid w:val="00990268"/>
    <w:rsid w:val="00992BFD"/>
    <w:rsid w:val="009A6A87"/>
    <w:rsid w:val="009B37B9"/>
    <w:rsid w:val="009B4DA2"/>
    <w:rsid w:val="009C2113"/>
    <w:rsid w:val="009C49D7"/>
    <w:rsid w:val="009C5726"/>
    <w:rsid w:val="009D0077"/>
    <w:rsid w:val="009D2034"/>
    <w:rsid w:val="009D5ECE"/>
    <w:rsid w:val="009D7646"/>
    <w:rsid w:val="009D7B82"/>
    <w:rsid w:val="009E2004"/>
    <w:rsid w:val="009E4A90"/>
    <w:rsid w:val="00A003A4"/>
    <w:rsid w:val="00A07257"/>
    <w:rsid w:val="00A1184F"/>
    <w:rsid w:val="00A140AA"/>
    <w:rsid w:val="00A33A9A"/>
    <w:rsid w:val="00A516DA"/>
    <w:rsid w:val="00A52C97"/>
    <w:rsid w:val="00A56EE7"/>
    <w:rsid w:val="00A66BDA"/>
    <w:rsid w:val="00A8006B"/>
    <w:rsid w:val="00A866E3"/>
    <w:rsid w:val="00A87939"/>
    <w:rsid w:val="00A91E1E"/>
    <w:rsid w:val="00A928DB"/>
    <w:rsid w:val="00A94C98"/>
    <w:rsid w:val="00A95687"/>
    <w:rsid w:val="00AA2F37"/>
    <w:rsid w:val="00AA4446"/>
    <w:rsid w:val="00AB412B"/>
    <w:rsid w:val="00AC4231"/>
    <w:rsid w:val="00AD1D27"/>
    <w:rsid w:val="00AD47C0"/>
    <w:rsid w:val="00AE29C3"/>
    <w:rsid w:val="00AE3C48"/>
    <w:rsid w:val="00AF0F5D"/>
    <w:rsid w:val="00B03E22"/>
    <w:rsid w:val="00B10FDB"/>
    <w:rsid w:val="00B137C0"/>
    <w:rsid w:val="00B1420E"/>
    <w:rsid w:val="00B23F1D"/>
    <w:rsid w:val="00B26F03"/>
    <w:rsid w:val="00B313C3"/>
    <w:rsid w:val="00B326C9"/>
    <w:rsid w:val="00B327DD"/>
    <w:rsid w:val="00B43083"/>
    <w:rsid w:val="00B46846"/>
    <w:rsid w:val="00B50950"/>
    <w:rsid w:val="00B515C4"/>
    <w:rsid w:val="00B551CE"/>
    <w:rsid w:val="00B65FE0"/>
    <w:rsid w:val="00B66EF4"/>
    <w:rsid w:val="00B71BA9"/>
    <w:rsid w:val="00B72559"/>
    <w:rsid w:val="00B834C0"/>
    <w:rsid w:val="00B84E38"/>
    <w:rsid w:val="00B93602"/>
    <w:rsid w:val="00BA6BF1"/>
    <w:rsid w:val="00BB1F2E"/>
    <w:rsid w:val="00BB7D04"/>
    <w:rsid w:val="00BC6ED9"/>
    <w:rsid w:val="00BD6CD0"/>
    <w:rsid w:val="00BD7E8F"/>
    <w:rsid w:val="00BE4E43"/>
    <w:rsid w:val="00BE5E22"/>
    <w:rsid w:val="00BE75F3"/>
    <w:rsid w:val="00BF3ABD"/>
    <w:rsid w:val="00C0122A"/>
    <w:rsid w:val="00C020BA"/>
    <w:rsid w:val="00C0411A"/>
    <w:rsid w:val="00C05FF8"/>
    <w:rsid w:val="00C061B7"/>
    <w:rsid w:val="00C128DC"/>
    <w:rsid w:val="00C14BC9"/>
    <w:rsid w:val="00C272DB"/>
    <w:rsid w:val="00C31613"/>
    <w:rsid w:val="00C40330"/>
    <w:rsid w:val="00C43D7A"/>
    <w:rsid w:val="00C442EC"/>
    <w:rsid w:val="00C46B5E"/>
    <w:rsid w:val="00C47282"/>
    <w:rsid w:val="00C47A78"/>
    <w:rsid w:val="00C54571"/>
    <w:rsid w:val="00C560D5"/>
    <w:rsid w:val="00C6163C"/>
    <w:rsid w:val="00C622BD"/>
    <w:rsid w:val="00C65BDB"/>
    <w:rsid w:val="00C71DA4"/>
    <w:rsid w:val="00C734F3"/>
    <w:rsid w:val="00C7365A"/>
    <w:rsid w:val="00C75693"/>
    <w:rsid w:val="00C85336"/>
    <w:rsid w:val="00C9479B"/>
    <w:rsid w:val="00CA0698"/>
    <w:rsid w:val="00CA1F9B"/>
    <w:rsid w:val="00CA45CC"/>
    <w:rsid w:val="00CB140D"/>
    <w:rsid w:val="00CB7504"/>
    <w:rsid w:val="00CC2132"/>
    <w:rsid w:val="00CC3FF0"/>
    <w:rsid w:val="00CC4CEB"/>
    <w:rsid w:val="00CD6A09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12BEC"/>
    <w:rsid w:val="00D157E7"/>
    <w:rsid w:val="00D24939"/>
    <w:rsid w:val="00D27581"/>
    <w:rsid w:val="00D27852"/>
    <w:rsid w:val="00D30858"/>
    <w:rsid w:val="00D33B24"/>
    <w:rsid w:val="00D35EE2"/>
    <w:rsid w:val="00D43473"/>
    <w:rsid w:val="00D44FF7"/>
    <w:rsid w:val="00D572E2"/>
    <w:rsid w:val="00D62483"/>
    <w:rsid w:val="00D6256D"/>
    <w:rsid w:val="00D63862"/>
    <w:rsid w:val="00D64DAD"/>
    <w:rsid w:val="00D663E2"/>
    <w:rsid w:val="00D70CBF"/>
    <w:rsid w:val="00D72F7C"/>
    <w:rsid w:val="00D7526E"/>
    <w:rsid w:val="00D75D58"/>
    <w:rsid w:val="00D77A64"/>
    <w:rsid w:val="00D83CFB"/>
    <w:rsid w:val="00D92A5C"/>
    <w:rsid w:val="00D9470A"/>
    <w:rsid w:val="00D94FFD"/>
    <w:rsid w:val="00D96870"/>
    <w:rsid w:val="00DA2132"/>
    <w:rsid w:val="00DA375E"/>
    <w:rsid w:val="00DA5716"/>
    <w:rsid w:val="00DA7FDC"/>
    <w:rsid w:val="00DB24AB"/>
    <w:rsid w:val="00DD07B7"/>
    <w:rsid w:val="00DD1A9E"/>
    <w:rsid w:val="00DD3812"/>
    <w:rsid w:val="00DD6966"/>
    <w:rsid w:val="00DD758B"/>
    <w:rsid w:val="00DE34FC"/>
    <w:rsid w:val="00DE516C"/>
    <w:rsid w:val="00DF120A"/>
    <w:rsid w:val="00DF2710"/>
    <w:rsid w:val="00DF30A0"/>
    <w:rsid w:val="00E04138"/>
    <w:rsid w:val="00E0550F"/>
    <w:rsid w:val="00E11741"/>
    <w:rsid w:val="00E12604"/>
    <w:rsid w:val="00E13E30"/>
    <w:rsid w:val="00E14E06"/>
    <w:rsid w:val="00E15361"/>
    <w:rsid w:val="00E17498"/>
    <w:rsid w:val="00E23B66"/>
    <w:rsid w:val="00E33D98"/>
    <w:rsid w:val="00E36B53"/>
    <w:rsid w:val="00E443A6"/>
    <w:rsid w:val="00E451A9"/>
    <w:rsid w:val="00E47BFA"/>
    <w:rsid w:val="00E64D92"/>
    <w:rsid w:val="00E650A8"/>
    <w:rsid w:val="00E66FBF"/>
    <w:rsid w:val="00E742CB"/>
    <w:rsid w:val="00E76BFE"/>
    <w:rsid w:val="00E942E8"/>
    <w:rsid w:val="00E965F2"/>
    <w:rsid w:val="00EA198F"/>
    <w:rsid w:val="00EA6F35"/>
    <w:rsid w:val="00EB193D"/>
    <w:rsid w:val="00EB5328"/>
    <w:rsid w:val="00EC077E"/>
    <w:rsid w:val="00EC13A5"/>
    <w:rsid w:val="00EE0EC9"/>
    <w:rsid w:val="00EE3F85"/>
    <w:rsid w:val="00F04A03"/>
    <w:rsid w:val="00F06C3B"/>
    <w:rsid w:val="00F0706C"/>
    <w:rsid w:val="00F15D13"/>
    <w:rsid w:val="00F20B2F"/>
    <w:rsid w:val="00F254FD"/>
    <w:rsid w:val="00F273AE"/>
    <w:rsid w:val="00F3059A"/>
    <w:rsid w:val="00F328EC"/>
    <w:rsid w:val="00F37AA7"/>
    <w:rsid w:val="00F71581"/>
    <w:rsid w:val="00F71F03"/>
    <w:rsid w:val="00F7443A"/>
    <w:rsid w:val="00F76B9E"/>
    <w:rsid w:val="00F84372"/>
    <w:rsid w:val="00F8450C"/>
    <w:rsid w:val="00F90531"/>
    <w:rsid w:val="00F92C37"/>
    <w:rsid w:val="00F937A3"/>
    <w:rsid w:val="00F96556"/>
    <w:rsid w:val="00FA3C84"/>
    <w:rsid w:val="00FB1B87"/>
    <w:rsid w:val="00FC1B9D"/>
    <w:rsid w:val="00FD0152"/>
    <w:rsid w:val="00FD2FD0"/>
    <w:rsid w:val="00FD5AC1"/>
    <w:rsid w:val="00FE0298"/>
    <w:rsid w:val="00FE4CCC"/>
    <w:rsid w:val="00FE500C"/>
    <w:rsid w:val="00FE72AE"/>
    <w:rsid w:val="00FF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</TotalTime>
  <Pages>1</Pages>
  <Words>239</Words>
  <Characters>1364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</cp:revision>
  <cp:lastPrinted>1998-02-03T19:29:00Z</cp:lastPrinted>
  <dcterms:created xsi:type="dcterms:W3CDTF">2019-04-10T16:11:00Z</dcterms:created>
  <dcterms:modified xsi:type="dcterms:W3CDTF">2022-06-03T21:51:00Z</dcterms:modified>
</cp:coreProperties>
</file>