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A8149B" w:rsidRPr="00A8149B">
        <w:rPr>
          <w:sz w:val="22"/>
        </w:rPr>
        <w:t>Marcio Valevein Rodrigues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A8149B">
        <w:rPr>
          <w:sz w:val="22"/>
        </w:rPr>
        <w:t>44</w:t>
      </w:r>
      <w:r w:rsidR="00C76642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A8149B">
        <w:rPr>
          <w:sz w:val="22"/>
        </w:rPr>
        <w:t>Tontura/Check up</w:t>
      </w:r>
      <w:bookmarkStart w:id="0" w:name="_GoBack"/>
      <w:bookmarkEnd w:id="0"/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A630F9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D71205">
        <w:rPr>
          <w:sz w:val="22"/>
        </w:rPr>
        <w:t>3 jun. 22</w:t>
      </w:r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8149B">
        <w:rPr>
          <w:noProof/>
          <w:sz w:val="24"/>
        </w:rPr>
        <w:t>3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10A" w:rsidRDefault="008C610A">
      <w:r>
        <w:separator/>
      </w:r>
    </w:p>
  </w:endnote>
  <w:endnote w:type="continuationSeparator" w:id="0">
    <w:p w:rsidR="008C610A" w:rsidRDefault="008C6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61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10A" w:rsidRDefault="008C610A">
      <w:r>
        <w:separator/>
      </w:r>
    </w:p>
  </w:footnote>
  <w:footnote w:type="continuationSeparator" w:id="0">
    <w:p w:rsidR="008C610A" w:rsidRDefault="008C61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7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8</cp:revision>
  <cp:lastPrinted>2017-08-09T15:22:00Z</cp:lastPrinted>
  <dcterms:created xsi:type="dcterms:W3CDTF">2018-07-18T22:25:00Z</dcterms:created>
  <dcterms:modified xsi:type="dcterms:W3CDTF">2022-06-03T21:45:00Z</dcterms:modified>
</cp:coreProperties>
</file>