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161599">
        <w:t>/PETC</w:t>
      </w:r>
    </w:p>
    <w:p w:rsidR="0051093E" w:rsidRDefault="0051093E" w:rsidP="0051093E">
      <w:pPr>
        <w:rPr>
          <w:sz w:val="32"/>
        </w:rPr>
      </w:pPr>
    </w:p>
    <w:p w:rsidR="00F215EB" w:rsidRDefault="00F215EB" w:rsidP="00F215EB">
      <w:pPr>
        <w:rPr>
          <w:sz w:val="32"/>
        </w:rPr>
      </w:pPr>
    </w:p>
    <w:p w:rsidR="00F62FF3" w:rsidRPr="00F62FF3" w:rsidRDefault="00F62FF3" w:rsidP="00F62FF3">
      <w:pPr>
        <w:rPr>
          <w:sz w:val="32"/>
          <w:szCs w:val="32"/>
        </w:rPr>
      </w:pPr>
      <w:r w:rsidRPr="00F62FF3">
        <w:rPr>
          <w:sz w:val="32"/>
          <w:szCs w:val="32"/>
        </w:rPr>
        <w:t xml:space="preserve">PACIENTE: </w:t>
      </w:r>
      <w:r w:rsidR="0057596C" w:rsidRPr="0057596C">
        <w:rPr>
          <w:sz w:val="32"/>
          <w:szCs w:val="32"/>
        </w:rPr>
        <w:t>Neusa Figueiredo</w:t>
      </w:r>
    </w:p>
    <w:p w:rsidR="00F62FF3" w:rsidRPr="00F62FF3" w:rsidRDefault="00F62FF3" w:rsidP="00F62FF3">
      <w:pPr>
        <w:rPr>
          <w:sz w:val="32"/>
          <w:szCs w:val="32"/>
        </w:rPr>
      </w:pPr>
      <w:r w:rsidRPr="00F62FF3">
        <w:rPr>
          <w:sz w:val="32"/>
          <w:szCs w:val="32"/>
        </w:rPr>
        <w:t xml:space="preserve">IDADE: </w:t>
      </w:r>
      <w:r w:rsidR="0057596C">
        <w:rPr>
          <w:sz w:val="32"/>
          <w:szCs w:val="32"/>
        </w:rPr>
        <w:t>81</w:t>
      </w:r>
      <w:r w:rsidRPr="00F62FF3">
        <w:rPr>
          <w:sz w:val="32"/>
          <w:szCs w:val="32"/>
        </w:rPr>
        <w:t xml:space="preserve"> anos SEXO: </w:t>
      </w:r>
      <w:r w:rsidR="0057596C">
        <w:rPr>
          <w:sz w:val="32"/>
          <w:szCs w:val="32"/>
        </w:rPr>
        <w:t>F</w:t>
      </w:r>
      <w:r w:rsidRPr="00F62FF3">
        <w:rPr>
          <w:sz w:val="32"/>
          <w:szCs w:val="32"/>
        </w:rPr>
        <w:t xml:space="preserve">                      </w:t>
      </w:r>
    </w:p>
    <w:p w:rsidR="00546280" w:rsidRDefault="00F62FF3" w:rsidP="00F62FF3">
      <w:pPr>
        <w:rPr>
          <w:sz w:val="32"/>
          <w:szCs w:val="32"/>
        </w:rPr>
      </w:pPr>
      <w:r w:rsidRPr="00F62FF3">
        <w:rPr>
          <w:sz w:val="32"/>
          <w:szCs w:val="32"/>
        </w:rPr>
        <w:t xml:space="preserve">DATA DO EXAME: </w:t>
      </w:r>
      <w:r w:rsidR="0057596C">
        <w:rPr>
          <w:sz w:val="32"/>
          <w:szCs w:val="32"/>
        </w:rPr>
        <w:t>2 jun. 22</w:t>
      </w:r>
      <w:bookmarkStart w:id="0" w:name="_GoBack"/>
      <w:bookmarkEnd w:id="0"/>
    </w:p>
    <w:p w:rsidR="002F2BBE" w:rsidRDefault="002F2BBE" w:rsidP="002F2BB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</w:t>
      </w:r>
      <w:r w:rsidR="00A366DF">
        <w:rPr>
          <w:sz w:val="32"/>
        </w:rPr>
        <w:t xml:space="preserve"> </w:t>
      </w:r>
      <w:r w:rsidR="00A366DF" w:rsidRPr="00A366DF">
        <w:rPr>
          <w:sz w:val="32"/>
        </w:rPr>
        <w:t>prolongadas</w:t>
      </w:r>
      <w:r>
        <w:rPr>
          <w:sz w:val="32"/>
        </w:rPr>
        <w:t xml:space="preserve"> e amplitudes </w:t>
      </w:r>
      <w:r w:rsid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</w:t>
      </w:r>
      <w:r w:rsidR="00A366DF" w:rsidRPr="00A366DF">
        <w:t xml:space="preserve"> </w:t>
      </w:r>
      <w:r w:rsidR="00A366DF" w:rsidRPr="00A366DF">
        <w:rPr>
          <w:sz w:val="32"/>
        </w:rPr>
        <w:t>prolongadas</w:t>
      </w:r>
      <w:r w:rsidR="00A366DF">
        <w:rPr>
          <w:sz w:val="32"/>
        </w:rPr>
        <w:t xml:space="preserve"> </w:t>
      </w:r>
      <w:r>
        <w:rPr>
          <w:sz w:val="32"/>
        </w:rPr>
        <w:t xml:space="preserve"> 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</w:t>
      </w:r>
      <w:r w:rsidR="00A366DF">
        <w:rPr>
          <w:sz w:val="32"/>
        </w:rPr>
        <w:t xml:space="preserve"> </w:t>
      </w:r>
      <w:r>
        <w:rPr>
          <w:sz w:val="32"/>
        </w:rPr>
        <w:t xml:space="preserve"> </w:t>
      </w:r>
      <w:r w:rsidR="00A366DF" w:rsidRPr="00A366DF">
        <w:rPr>
          <w:sz w:val="32"/>
        </w:rPr>
        <w:t xml:space="preserve">prolongadas </w:t>
      </w:r>
      <w:r>
        <w:rPr>
          <w:sz w:val="32"/>
        </w:rPr>
        <w:t xml:space="preserve">e amplitudes </w:t>
      </w:r>
      <w:r w:rsidR="00A366DF" w:rsidRPr="00A366DF">
        <w:rPr>
          <w:sz w:val="32"/>
        </w:rPr>
        <w:t>diminuidas</w:t>
      </w:r>
      <w:r>
        <w:rPr>
          <w:sz w:val="32"/>
        </w:rPr>
        <w:t>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 xml:space="preserve">Potencial evocado auditivo </w:t>
      </w:r>
      <w:r w:rsidR="00A366DF">
        <w:rPr>
          <w:sz w:val="32"/>
        </w:rPr>
        <w:t>sugestivo de comprometimento das vias</w:t>
      </w:r>
    </w:p>
    <w:p w:rsidR="00A366DF" w:rsidRDefault="007A0740" w:rsidP="0051093E">
      <w:pPr>
        <w:rPr>
          <w:sz w:val="32"/>
        </w:rPr>
      </w:pPr>
      <w:r>
        <w:rPr>
          <w:sz w:val="32"/>
        </w:rPr>
        <w:t>auditivas corticais, de predominio a esquerda.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 xml:space="preserve">        CRM:11095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4195" w:rsidRDefault="00184195">
      <w:r>
        <w:separator/>
      </w:r>
    </w:p>
  </w:endnote>
  <w:endnote w:type="continuationSeparator" w:id="0">
    <w:p w:rsidR="00184195" w:rsidRDefault="00184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4195" w:rsidRDefault="00184195">
      <w:r>
        <w:separator/>
      </w:r>
    </w:p>
  </w:footnote>
  <w:footnote w:type="continuationSeparator" w:id="0">
    <w:p w:rsidR="00184195" w:rsidRDefault="001841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128D"/>
    <w:rsid w:val="00004598"/>
    <w:rsid w:val="00005530"/>
    <w:rsid w:val="00005988"/>
    <w:rsid w:val="0001159A"/>
    <w:rsid w:val="000121FD"/>
    <w:rsid w:val="000125B4"/>
    <w:rsid w:val="00013851"/>
    <w:rsid w:val="00013DE9"/>
    <w:rsid w:val="00013E29"/>
    <w:rsid w:val="000142CB"/>
    <w:rsid w:val="00014571"/>
    <w:rsid w:val="000156B0"/>
    <w:rsid w:val="00015D73"/>
    <w:rsid w:val="0001621F"/>
    <w:rsid w:val="0002161B"/>
    <w:rsid w:val="00022B04"/>
    <w:rsid w:val="000240D1"/>
    <w:rsid w:val="000243FE"/>
    <w:rsid w:val="00024460"/>
    <w:rsid w:val="00025B58"/>
    <w:rsid w:val="00030E49"/>
    <w:rsid w:val="00030F50"/>
    <w:rsid w:val="00032A28"/>
    <w:rsid w:val="000342B2"/>
    <w:rsid w:val="00037021"/>
    <w:rsid w:val="000370C9"/>
    <w:rsid w:val="00040C80"/>
    <w:rsid w:val="000421FD"/>
    <w:rsid w:val="0004450E"/>
    <w:rsid w:val="00047C0A"/>
    <w:rsid w:val="00047DD4"/>
    <w:rsid w:val="000500C7"/>
    <w:rsid w:val="00050413"/>
    <w:rsid w:val="00050A02"/>
    <w:rsid w:val="00050AF6"/>
    <w:rsid w:val="00051A8F"/>
    <w:rsid w:val="000532EA"/>
    <w:rsid w:val="0005452C"/>
    <w:rsid w:val="00054CCD"/>
    <w:rsid w:val="00056AC1"/>
    <w:rsid w:val="000572E1"/>
    <w:rsid w:val="00057611"/>
    <w:rsid w:val="00057679"/>
    <w:rsid w:val="000613B4"/>
    <w:rsid w:val="0006165C"/>
    <w:rsid w:val="00062F54"/>
    <w:rsid w:val="0006328C"/>
    <w:rsid w:val="00063742"/>
    <w:rsid w:val="000642E2"/>
    <w:rsid w:val="0006562A"/>
    <w:rsid w:val="00067DCB"/>
    <w:rsid w:val="00070FD2"/>
    <w:rsid w:val="0007168A"/>
    <w:rsid w:val="000739E4"/>
    <w:rsid w:val="00073A82"/>
    <w:rsid w:val="00073C96"/>
    <w:rsid w:val="0007664F"/>
    <w:rsid w:val="00077480"/>
    <w:rsid w:val="0008100F"/>
    <w:rsid w:val="0008123A"/>
    <w:rsid w:val="0008174D"/>
    <w:rsid w:val="000822A6"/>
    <w:rsid w:val="00082739"/>
    <w:rsid w:val="00082A2C"/>
    <w:rsid w:val="00083104"/>
    <w:rsid w:val="0008326B"/>
    <w:rsid w:val="00084D99"/>
    <w:rsid w:val="0008511B"/>
    <w:rsid w:val="00085DC9"/>
    <w:rsid w:val="0008624F"/>
    <w:rsid w:val="000872B5"/>
    <w:rsid w:val="000874C5"/>
    <w:rsid w:val="0008784E"/>
    <w:rsid w:val="00090AFA"/>
    <w:rsid w:val="00090FD2"/>
    <w:rsid w:val="00092B95"/>
    <w:rsid w:val="00093361"/>
    <w:rsid w:val="000938F7"/>
    <w:rsid w:val="00095F19"/>
    <w:rsid w:val="00097F4C"/>
    <w:rsid w:val="000A03E7"/>
    <w:rsid w:val="000A062D"/>
    <w:rsid w:val="000A229B"/>
    <w:rsid w:val="000A23D3"/>
    <w:rsid w:val="000A40AF"/>
    <w:rsid w:val="000A4282"/>
    <w:rsid w:val="000A4FEC"/>
    <w:rsid w:val="000A7E65"/>
    <w:rsid w:val="000B0356"/>
    <w:rsid w:val="000B03F3"/>
    <w:rsid w:val="000B1290"/>
    <w:rsid w:val="000B13D0"/>
    <w:rsid w:val="000B2FA6"/>
    <w:rsid w:val="000B3435"/>
    <w:rsid w:val="000B6AA1"/>
    <w:rsid w:val="000B7F7E"/>
    <w:rsid w:val="000C0C80"/>
    <w:rsid w:val="000C1896"/>
    <w:rsid w:val="000C5513"/>
    <w:rsid w:val="000C6BDA"/>
    <w:rsid w:val="000D0494"/>
    <w:rsid w:val="000D04E6"/>
    <w:rsid w:val="000D19DB"/>
    <w:rsid w:val="000D2D7E"/>
    <w:rsid w:val="000D475A"/>
    <w:rsid w:val="000D484C"/>
    <w:rsid w:val="000D4C12"/>
    <w:rsid w:val="000E02FA"/>
    <w:rsid w:val="000E1F08"/>
    <w:rsid w:val="000E290E"/>
    <w:rsid w:val="000E2E5D"/>
    <w:rsid w:val="000E349F"/>
    <w:rsid w:val="000E37FD"/>
    <w:rsid w:val="000E3A78"/>
    <w:rsid w:val="000E4607"/>
    <w:rsid w:val="000E4662"/>
    <w:rsid w:val="000E5839"/>
    <w:rsid w:val="000E7791"/>
    <w:rsid w:val="000F0925"/>
    <w:rsid w:val="000F0E94"/>
    <w:rsid w:val="000F34A0"/>
    <w:rsid w:val="000F366D"/>
    <w:rsid w:val="000F3E63"/>
    <w:rsid w:val="000F4541"/>
    <w:rsid w:val="000F463F"/>
    <w:rsid w:val="000F5A17"/>
    <w:rsid w:val="000F67B4"/>
    <w:rsid w:val="00100743"/>
    <w:rsid w:val="00100848"/>
    <w:rsid w:val="00103D8C"/>
    <w:rsid w:val="001065AC"/>
    <w:rsid w:val="00106B6B"/>
    <w:rsid w:val="001115C3"/>
    <w:rsid w:val="001116D0"/>
    <w:rsid w:val="0011173A"/>
    <w:rsid w:val="0011225E"/>
    <w:rsid w:val="001124CE"/>
    <w:rsid w:val="001147CC"/>
    <w:rsid w:val="00115087"/>
    <w:rsid w:val="00116127"/>
    <w:rsid w:val="00116811"/>
    <w:rsid w:val="0011727B"/>
    <w:rsid w:val="00120182"/>
    <w:rsid w:val="0012049E"/>
    <w:rsid w:val="00121F56"/>
    <w:rsid w:val="00125C35"/>
    <w:rsid w:val="001267A7"/>
    <w:rsid w:val="00127CF2"/>
    <w:rsid w:val="001309B0"/>
    <w:rsid w:val="00131327"/>
    <w:rsid w:val="001314E7"/>
    <w:rsid w:val="00131978"/>
    <w:rsid w:val="00131DE0"/>
    <w:rsid w:val="00135BEC"/>
    <w:rsid w:val="001417F5"/>
    <w:rsid w:val="00141F21"/>
    <w:rsid w:val="00143CBB"/>
    <w:rsid w:val="001442CA"/>
    <w:rsid w:val="001447AC"/>
    <w:rsid w:val="0014510C"/>
    <w:rsid w:val="001455F6"/>
    <w:rsid w:val="00145D6C"/>
    <w:rsid w:val="00150D0A"/>
    <w:rsid w:val="00151938"/>
    <w:rsid w:val="001523DE"/>
    <w:rsid w:val="00152866"/>
    <w:rsid w:val="00152F2A"/>
    <w:rsid w:val="00154FFA"/>
    <w:rsid w:val="0015634D"/>
    <w:rsid w:val="00160BD6"/>
    <w:rsid w:val="00161599"/>
    <w:rsid w:val="0016168B"/>
    <w:rsid w:val="00161E0E"/>
    <w:rsid w:val="00162E4C"/>
    <w:rsid w:val="001638D5"/>
    <w:rsid w:val="00164B6F"/>
    <w:rsid w:val="00166A60"/>
    <w:rsid w:val="00167003"/>
    <w:rsid w:val="001701D7"/>
    <w:rsid w:val="0017041B"/>
    <w:rsid w:val="00170723"/>
    <w:rsid w:val="00171069"/>
    <w:rsid w:val="00171F88"/>
    <w:rsid w:val="001722EB"/>
    <w:rsid w:val="00173B68"/>
    <w:rsid w:val="00174F8D"/>
    <w:rsid w:val="001760DB"/>
    <w:rsid w:val="00176457"/>
    <w:rsid w:val="00177F19"/>
    <w:rsid w:val="00180605"/>
    <w:rsid w:val="00184195"/>
    <w:rsid w:val="001851B2"/>
    <w:rsid w:val="00186561"/>
    <w:rsid w:val="0019017E"/>
    <w:rsid w:val="001901BB"/>
    <w:rsid w:val="00190E9D"/>
    <w:rsid w:val="00196A1A"/>
    <w:rsid w:val="00196E16"/>
    <w:rsid w:val="001A093C"/>
    <w:rsid w:val="001A19FC"/>
    <w:rsid w:val="001A262F"/>
    <w:rsid w:val="001A269E"/>
    <w:rsid w:val="001A2CC0"/>
    <w:rsid w:val="001A4424"/>
    <w:rsid w:val="001A5684"/>
    <w:rsid w:val="001A57E1"/>
    <w:rsid w:val="001A7109"/>
    <w:rsid w:val="001B1B31"/>
    <w:rsid w:val="001B4901"/>
    <w:rsid w:val="001B6AC5"/>
    <w:rsid w:val="001B7635"/>
    <w:rsid w:val="001C408B"/>
    <w:rsid w:val="001C49BE"/>
    <w:rsid w:val="001C5C46"/>
    <w:rsid w:val="001C601D"/>
    <w:rsid w:val="001C6567"/>
    <w:rsid w:val="001C6D43"/>
    <w:rsid w:val="001D1136"/>
    <w:rsid w:val="001D16CF"/>
    <w:rsid w:val="001D1E97"/>
    <w:rsid w:val="001D2F5F"/>
    <w:rsid w:val="001D46AF"/>
    <w:rsid w:val="001D4FD7"/>
    <w:rsid w:val="001E1E16"/>
    <w:rsid w:val="001E368C"/>
    <w:rsid w:val="001E602A"/>
    <w:rsid w:val="001F02C1"/>
    <w:rsid w:val="001F53EE"/>
    <w:rsid w:val="001F5BD1"/>
    <w:rsid w:val="001F7470"/>
    <w:rsid w:val="001F7AAA"/>
    <w:rsid w:val="00200FC6"/>
    <w:rsid w:val="002034CC"/>
    <w:rsid w:val="0020386E"/>
    <w:rsid w:val="00204BFD"/>
    <w:rsid w:val="00204FC1"/>
    <w:rsid w:val="0020537C"/>
    <w:rsid w:val="00211A98"/>
    <w:rsid w:val="00212012"/>
    <w:rsid w:val="0021527F"/>
    <w:rsid w:val="002213A1"/>
    <w:rsid w:val="00222010"/>
    <w:rsid w:val="002235A2"/>
    <w:rsid w:val="0022444A"/>
    <w:rsid w:val="002245A9"/>
    <w:rsid w:val="0022526A"/>
    <w:rsid w:val="00225BC3"/>
    <w:rsid w:val="0022606C"/>
    <w:rsid w:val="002265DA"/>
    <w:rsid w:val="00227354"/>
    <w:rsid w:val="00227ED8"/>
    <w:rsid w:val="00231287"/>
    <w:rsid w:val="00234717"/>
    <w:rsid w:val="00236C39"/>
    <w:rsid w:val="00237A3A"/>
    <w:rsid w:val="0024005A"/>
    <w:rsid w:val="0024294F"/>
    <w:rsid w:val="0024464E"/>
    <w:rsid w:val="00244C75"/>
    <w:rsid w:val="002474E0"/>
    <w:rsid w:val="0024773E"/>
    <w:rsid w:val="00247C1D"/>
    <w:rsid w:val="00251315"/>
    <w:rsid w:val="002528B0"/>
    <w:rsid w:val="00253C5D"/>
    <w:rsid w:val="0025456A"/>
    <w:rsid w:val="00256BA6"/>
    <w:rsid w:val="002576B6"/>
    <w:rsid w:val="00261377"/>
    <w:rsid w:val="002618C0"/>
    <w:rsid w:val="00263331"/>
    <w:rsid w:val="00264B64"/>
    <w:rsid w:val="00264E40"/>
    <w:rsid w:val="00265A13"/>
    <w:rsid w:val="00266462"/>
    <w:rsid w:val="00271954"/>
    <w:rsid w:val="00271AA9"/>
    <w:rsid w:val="002739C3"/>
    <w:rsid w:val="00273B4D"/>
    <w:rsid w:val="0027442F"/>
    <w:rsid w:val="00275B2B"/>
    <w:rsid w:val="002777C0"/>
    <w:rsid w:val="002805B4"/>
    <w:rsid w:val="002806EC"/>
    <w:rsid w:val="00282F5D"/>
    <w:rsid w:val="00283005"/>
    <w:rsid w:val="00283719"/>
    <w:rsid w:val="00283B94"/>
    <w:rsid w:val="00284588"/>
    <w:rsid w:val="00285252"/>
    <w:rsid w:val="00285DC4"/>
    <w:rsid w:val="002900A4"/>
    <w:rsid w:val="00291197"/>
    <w:rsid w:val="00293701"/>
    <w:rsid w:val="0029480F"/>
    <w:rsid w:val="00296796"/>
    <w:rsid w:val="00296A28"/>
    <w:rsid w:val="002A036B"/>
    <w:rsid w:val="002A1486"/>
    <w:rsid w:val="002A1B45"/>
    <w:rsid w:val="002A1C65"/>
    <w:rsid w:val="002A3A98"/>
    <w:rsid w:val="002A6EB7"/>
    <w:rsid w:val="002B0D11"/>
    <w:rsid w:val="002B12E5"/>
    <w:rsid w:val="002B1D9B"/>
    <w:rsid w:val="002B2C27"/>
    <w:rsid w:val="002B2D69"/>
    <w:rsid w:val="002B4899"/>
    <w:rsid w:val="002B4F06"/>
    <w:rsid w:val="002B56F8"/>
    <w:rsid w:val="002B62C7"/>
    <w:rsid w:val="002B6992"/>
    <w:rsid w:val="002B7AA4"/>
    <w:rsid w:val="002B7C8C"/>
    <w:rsid w:val="002C0B38"/>
    <w:rsid w:val="002C1F09"/>
    <w:rsid w:val="002C215C"/>
    <w:rsid w:val="002C2D4D"/>
    <w:rsid w:val="002C339C"/>
    <w:rsid w:val="002C4E09"/>
    <w:rsid w:val="002C4FF0"/>
    <w:rsid w:val="002C539E"/>
    <w:rsid w:val="002C60D5"/>
    <w:rsid w:val="002C6DB8"/>
    <w:rsid w:val="002D460A"/>
    <w:rsid w:val="002E2E0A"/>
    <w:rsid w:val="002E2EA6"/>
    <w:rsid w:val="002E47B1"/>
    <w:rsid w:val="002E6549"/>
    <w:rsid w:val="002E6AF4"/>
    <w:rsid w:val="002E7991"/>
    <w:rsid w:val="002E7A21"/>
    <w:rsid w:val="002F08D0"/>
    <w:rsid w:val="002F10FB"/>
    <w:rsid w:val="002F156C"/>
    <w:rsid w:val="002F1C5A"/>
    <w:rsid w:val="002F2890"/>
    <w:rsid w:val="002F2BBE"/>
    <w:rsid w:val="002F3383"/>
    <w:rsid w:val="002F6258"/>
    <w:rsid w:val="002F6A49"/>
    <w:rsid w:val="002F714D"/>
    <w:rsid w:val="0030257D"/>
    <w:rsid w:val="003040B9"/>
    <w:rsid w:val="003043A1"/>
    <w:rsid w:val="003051F7"/>
    <w:rsid w:val="003053C3"/>
    <w:rsid w:val="003076B7"/>
    <w:rsid w:val="00310B23"/>
    <w:rsid w:val="0031105F"/>
    <w:rsid w:val="003123AC"/>
    <w:rsid w:val="00315D3A"/>
    <w:rsid w:val="003165C9"/>
    <w:rsid w:val="00320A26"/>
    <w:rsid w:val="00321CB5"/>
    <w:rsid w:val="00322D8C"/>
    <w:rsid w:val="003231AA"/>
    <w:rsid w:val="00323EB8"/>
    <w:rsid w:val="00326648"/>
    <w:rsid w:val="003268BA"/>
    <w:rsid w:val="00327702"/>
    <w:rsid w:val="00330531"/>
    <w:rsid w:val="003306F0"/>
    <w:rsid w:val="00332AA6"/>
    <w:rsid w:val="00336BB9"/>
    <w:rsid w:val="00337DFF"/>
    <w:rsid w:val="003413B3"/>
    <w:rsid w:val="003428B3"/>
    <w:rsid w:val="00342A3F"/>
    <w:rsid w:val="00342A80"/>
    <w:rsid w:val="00343043"/>
    <w:rsid w:val="00344132"/>
    <w:rsid w:val="003444BA"/>
    <w:rsid w:val="0034527C"/>
    <w:rsid w:val="003458FD"/>
    <w:rsid w:val="003460AE"/>
    <w:rsid w:val="003460CD"/>
    <w:rsid w:val="003462ED"/>
    <w:rsid w:val="003464D4"/>
    <w:rsid w:val="0035123F"/>
    <w:rsid w:val="00351314"/>
    <w:rsid w:val="00354281"/>
    <w:rsid w:val="00355E48"/>
    <w:rsid w:val="00356227"/>
    <w:rsid w:val="003568E6"/>
    <w:rsid w:val="00356A6D"/>
    <w:rsid w:val="003575A9"/>
    <w:rsid w:val="0035772C"/>
    <w:rsid w:val="0036136A"/>
    <w:rsid w:val="00363D22"/>
    <w:rsid w:val="003641F2"/>
    <w:rsid w:val="00364BAE"/>
    <w:rsid w:val="00365DC9"/>
    <w:rsid w:val="0036710D"/>
    <w:rsid w:val="00367710"/>
    <w:rsid w:val="003724B8"/>
    <w:rsid w:val="003725D3"/>
    <w:rsid w:val="00372EB2"/>
    <w:rsid w:val="00373150"/>
    <w:rsid w:val="0037370A"/>
    <w:rsid w:val="0037379E"/>
    <w:rsid w:val="0037434B"/>
    <w:rsid w:val="0037498C"/>
    <w:rsid w:val="003749CB"/>
    <w:rsid w:val="00374B27"/>
    <w:rsid w:val="00374BB3"/>
    <w:rsid w:val="00374CFE"/>
    <w:rsid w:val="00374E1E"/>
    <w:rsid w:val="003750C3"/>
    <w:rsid w:val="003753FC"/>
    <w:rsid w:val="003775D8"/>
    <w:rsid w:val="00380937"/>
    <w:rsid w:val="003816BB"/>
    <w:rsid w:val="00381C86"/>
    <w:rsid w:val="003847F7"/>
    <w:rsid w:val="00384E17"/>
    <w:rsid w:val="00385264"/>
    <w:rsid w:val="003855DC"/>
    <w:rsid w:val="00385E18"/>
    <w:rsid w:val="00386639"/>
    <w:rsid w:val="00386A47"/>
    <w:rsid w:val="00391127"/>
    <w:rsid w:val="00391EB4"/>
    <w:rsid w:val="0039440D"/>
    <w:rsid w:val="00394475"/>
    <w:rsid w:val="00394E06"/>
    <w:rsid w:val="0039640F"/>
    <w:rsid w:val="00397D7D"/>
    <w:rsid w:val="003A16CB"/>
    <w:rsid w:val="003A1736"/>
    <w:rsid w:val="003A3C9E"/>
    <w:rsid w:val="003A3E68"/>
    <w:rsid w:val="003A4516"/>
    <w:rsid w:val="003A72F4"/>
    <w:rsid w:val="003B1A9D"/>
    <w:rsid w:val="003B2B89"/>
    <w:rsid w:val="003B5791"/>
    <w:rsid w:val="003B5D4F"/>
    <w:rsid w:val="003B5E73"/>
    <w:rsid w:val="003B65A2"/>
    <w:rsid w:val="003B7B2D"/>
    <w:rsid w:val="003C03A9"/>
    <w:rsid w:val="003C1924"/>
    <w:rsid w:val="003C3805"/>
    <w:rsid w:val="003C7E07"/>
    <w:rsid w:val="003D0616"/>
    <w:rsid w:val="003D1A91"/>
    <w:rsid w:val="003D1D2C"/>
    <w:rsid w:val="003D36FE"/>
    <w:rsid w:val="003D3787"/>
    <w:rsid w:val="003D3AFC"/>
    <w:rsid w:val="003D42CD"/>
    <w:rsid w:val="003D5C70"/>
    <w:rsid w:val="003D62B5"/>
    <w:rsid w:val="003D6AA5"/>
    <w:rsid w:val="003E09B0"/>
    <w:rsid w:val="003E386C"/>
    <w:rsid w:val="003E45F0"/>
    <w:rsid w:val="003E56BB"/>
    <w:rsid w:val="003E5EEF"/>
    <w:rsid w:val="003F02EA"/>
    <w:rsid w:val="003F05D7"/>
    <w:rsid w:val="003F2370"/>
    <w:rsid w:val="003F2439"/>
    <w:rsid w:val="003F44C9"/>
    <w:rsid w:val="003F5475"/>
    <w:rsid w:val="003F6D56"/>
    <w:rsid w:val="003F6ECA"/>
    <w:rsid w:val="00400524"/>
    <w:rsid w:val="004010A8"/>
    <w:rsid w:val="004013AD"/>
    <w:rsid w:val="004026A4"/>
    <w:rsid w:val="00403244"/>
    <w:rsid w:val="00403F84"/>
    <w:rsid w:val="00404934"/>
    <w:rsid w:val="00404E7F"/>
    <w:rsid w:val="004057DB"/>
    <w:rsid w:val="004077B7"/>
    <w:rsid w:val="004077DD"/>
    <w:rsid w:val="004117DD"/>
    <w:rsid w:val="00411E8C"/>
    <w:rsid w:val="00415A00"/>
    <w:rsid w:val="004161D5"/>
    <w:rsid w:val="0041697A"/>
    <w:rsid w:val="00416ADC"/>
    <w:rsid w:val="0042044B"/>
    <w:rsid w:val="00420774"/>
    <w:rsid w:val="00422CF8"/>
    <w:rsid w:val="00423811"/>
    <w:rsid w:val="00423A3D"/>
    <w:rsid w:val="00425928"/>
    <w:rsid w:val="0043181B"/>
    <w:rsid w:val="00431BA2"/>
    <w:rsid w:val="0043211D"/>
    <w:rsid w:val="004327C2"/>
    <w:rsid w:val="00432AD0"/>
    <w:rsid w:val="0043362A"/>
    <w:rsid w:val="00433C5B"/>
    <w:rsid w:val="00433E31"/>
    <w:rsid w:val="004344E6"/>
    <w:rsid w:val="004351FD"/>
    <w:rsid w:val="00435277"/>
    <w:rsid w:val="004353A5"/>
    <w:rsid w:val="00436781"/>
    <w:rsid w:val="00436C31"/>
    <w:rsid w:val="00437E92"/>
    <w:rsid w:val="00440A48"/>
    <w:rsid w:val="004442DA"/>
    <w:rsid w:val="0044434D"/>
    <w:rsid w:val="00445AC9"/>
    <w:rsid w:val="00445BD1"/>
    <w:rsid w:val="004507DB"/>
    <w:rsid w:val="00450DC5"/>
    <w:rsid w:val="004520F2"/>
    <w:rsid w:val="0045332F"/>
    <w:rsid w:val="00453633"/>
    <w:rsid w:val="0045380D"/>
    <w:rsid w:val="00453930"/>
    <w:rsid w:val="00454A00"/>
    <w:rsid w:val="00454ABE"/>
    <w:rsid w:val="00455C99"/>
    <w:rsid w:val="00456A6D"/>
    <w:rsid w:val="00456CC8"/>
    <w:rsid w:val="00456E30"/>
    <w:rsid w:val="0045701F"/>
    <w:rsid w:val="00457F30"/>
    <w:rsid w:val="00457FE6"/>
    <w:rsid w:val="004613E3"/>
    <w:rsid w:val="00461C8F"/>
    <w:rsid w:val="00461CE2"/>
    <w:rsid w:val="0046368F"/>
    <w:rsid w:val="004636E0"/>
    <w:rsid w:val="004638BD"/>
    <w:rsid w:val="00465109"/>
    <w:rsid w:val="00465281"/>
    <w:rsid w:val="00465DB5"/>
    <w:rsid w:val="0046768E"/>
    <w:rsid w:val="00467C03"/>
    <w:rsid w:val="004701C5"/>
    <w:rsid w:val="00470B85"/>
    <w:rsid w:val="00470C2F"/>
    <w:rsid w:val="00473C24"/>
    <w:rsid w:val="00474559"/>
    <w:rsid w:val="00475721"/>
    <w:rsid w:val="00475778"/>
    <w:rsid w:val="00475859"/>
    <w:rsid w:val="00476350"/>
    <w:rsid w:val="0048103B"/>
    <w:rsid w:val="004810DC"/>
    <w:rsid w:val="00481B25"/>
    <w:rsid w:val="00483495"/>
    <w:rsid w:val="00483772"/>
    <w:rsid w:val="00485260"/>
    <w:rsid w:val="004852A5"/>
    <w:rsid w:val="00485A32"/>
    <w:rsid w:val="004904FC"/>
    <w:rsid w:val="00490828"/>
    <w:rsid w:val="00490C9B"/>
    <w:rsid w:val="004957A5"/>
    <w:rsid w:val="00496582"/>
    <w:rsid w:val="00497B13"/>
    <w:rsid w:val="00497FDB"/>
    <w:rsid w:val="004A10B2"/>
    <w:rsid w:val="004A38DD"/>
    <w:rsid w:val="004A4DF2"/>
    <w:rsid w:val="004A5247"/>
    <w:rsid w:val="004A79C9"/>
    <w:rsid w:val="004B2494"/>
    <w:rsid w:val="004B3BEA"/>
    <w:rsid w:val="004B57C2"/>
    <w:rsid w:val="004B67C3"/>
    <w:rsid w:val="004B7204"/>
    <w:rsid w:val="004C034F"/>
    <w:rsid w:val="004C0A73"/>
    <w:rsid w:val="004C1295"/>
    <w:rsid w:val="004C1435"/>
    <w:rsid w:val="004C2685"/>
    <w:rsid w:val="004C42C1"/>
    <w:rsid w:val="004C5A53"/>
    <w:rsid w:val="004C71DD"/>
    <w:rsid w:val="004D00CA"/>
    <w:rsid w:val="004D17A4"/>
    <w:rsid w:val="004D2A3A"/>
    <w:rsid w:val="004D3436"/>
    <w:rsid w:val="004D47AF"/>
    <w:rsid w:val="004D7BC8"/>
    <w:rsid w:val="004E07A0"/>
    <w:rsid w:val="004E1944"/>
    <w:rsid w:val="004E3657"/>
    <w:rsid w:val="004E413F"/>
    <w:rsid w:val="004E5588"/>
    <w:rsid w:val="004E603A"/>
    <w:rsid w:val="004E70F9"/>
    <w:rsid w:val="004F03F5"/>
    <w:rsid w:val="004F0C5F"/>
    <w:rsid w:val="004F1083"/>
    <w:rsid w:val="004F184F"/>
    <w:rsid w:val="004F3093"/>
    <w:rsid w:val="004F4AB8"/>
    <w:rsid w:val="004F571C"/>
    <w:rsid w:val="004F6834"/>
    <w:rsid w:val="004F7AB2"/>
    <w:rsid w:val="004F7C3C"/>
    <w:rsid w:val="00500B73"/>
    <w:rsid w:val="005022FA"/>
    <w:rsid w:val="00502A53"/>
    <w:rsid w:val="00503C9B"/>
    <w:rsid w:val="00503F09"/>
    <w:rsid w:val="005074B4"/>
    <w:rsid w:val="0051093E"/>
    <w:rsid w:val="005121D9"/>
    <w:rsid w:val="00513BDF"/>
    <w:rsid w:val="00516845"/>
    <w:rsid w:val="005174C7"/>
    <w:rsid w:val="00517B25"/>
    <w:rsid w:val="005204F0"/>
    <w:rsid w:val="00521045"/>
    <w:rsid w:val="00521649"/>
    <w:rsid w:val="005226BD"/>
    <w:rsid w:val="00524754"/>
    <w:rsid w:val="00525136"/>
    <w:rsid w:val="0052626A"/>
    <w:rsid w:val="00526354"/>
    <w:rsid w:val="00526CEC"/>
    <w:rsid w:val="0052744F"/>
    <w:rsid w:val="00527A4F"/>
    <w:rsid w:val="00527DF7"/>
    <w:rsid w:val="0053308B"/>
    <w:rsid w:val="005337C5"/>
    <w:rsid w:val="005355EE"/>
    <w:rsid w:val="00535DA2"/>
    <w:rsid w:val="00536BC7"/>
    <w:rsid w:val="00537859"/>
    <w:rsid w:val="00541AB2"/>
    <w:rsid w:val="00542776"/>
    <w:rsid w:val="00543B26"/>
    <w:rsid w:val="00543C0E"/>
    <w:rsid w:val="00544E04"/>
    <w:rsid w:val="00546280"/>
    <w:rsid w:val="005471E9"/>
    <w:rsid w:val="00547800"/>
    <w:rsid w:val="005500A5"/>
    <w:rsid w:val="00550BAA"/>
    <w:rsid w:val="00551127"/>
    <w:rsid w:val="00551812"/>
    <w:rsid w:val="00553932"/>
    <w:rsid w:val="0055763A"/>
    <w:rsid w:val="00557B87"/>
    <w:rsid w:val="00561DAF"/>
    <w:rsid w:val="0056264A"/>
    <w:rsid w:val="00567153"/>
    <w:rsid w:val="0056752C"/>
    <w:rsid w:val="00567669"/>
    <w:rsid w:val="00570BC1"/>
    <w:rsid w:val="00573F6B"/>
    <w:rsid w:val="0057596C"/>
    <w:rsid w:val="00576ECE"/>
    <w:rsid w:val="00577831"/>
    <w:rsid w:val="005801FF"/>
    <w:rsid w:val="005802D9"/>
    <w:rsid w:val="00580722"/>
    <w:rsid w:val="00580884"/>
    <w:rsid w:val="005833F8"/>
    <w:rsid w:val="00584CE6"/>
    <w:rsid w:val="00585AFB"/>
    <w:rsid w:val="00585E70"/>
    <w:rsid w:val="00586DEE"/>
    <w:rsid w:val="0058715A"/>
    <w:rsid w:val="00591BB7"/>
    <w:rsid w:val="00592EDA"/>
    <w:rsid w:val="00594E34"/>
    <w:rsid w:val="005963E9"/>
    <w:rsid w:val="00596405"/>
    <w:rsid w:val="00597C32"/>
    <w:rsid w:val="005A03D0"/>
    <w:rsid w:val="005A13FB"/>
    <w:rsid w:val="005A1639"/>
    <w:rsid w:val="005A22F2"/>
    <w:rsid w:val="005A60F2"/>
    <w:rsid w:val="005A646A"/>
    <w:rsid w:val="005B1B22"/>
    <w:rsid w:val="005B1E42"/>
    <w:rsid w:val="005B1F3E"/>
    <w:rsid w:val="005B23BD"/>
    <w:rsid w:val="005B2819"/>
    <w:rsid w:val="005B5058"/>
    <w:rsid w:val="005B5E8B"/>
    <w:rsid w:val="005B7B22"/>
    <w:rsid w:val="005C18FE"/>
    <w:rsid w:val="005C2E5B"/>
    <w:rsid w:val="005C3837"/>
    <w:rsid w:val="005C4919"/>
    <w:rsid w:val="005C7773"/>
    <w:rsid w:val="005C7B16"/>
    <w:rsid w:val="005D09DF"/>
    <w:rsid w:val="005D198F"/>
    <w:rsid w:val="005D3FE0"/>
    <w:rsid w:val="005D40CE"/>
    <w:rsid w:val="005D6A95"/>
    <w:rsid w:val="005D745A"/>
    <w:rsid w:val="005E041F"/>
    <w:rsid w:val="005E08F5"/>
    <w:rsid w:val="005E1392"/>
    <w:rsid w:val="005E15C7"/>
    <w:rsid w:val="005E1D98"/>
    <w:rsid w:val="005E2722"/>
    <w:rsid w:val="005E3B1C"/>
    <w:rsid w:val="005E5D0B"/>
    <w:rsid w:val="005E6195"/>
    <w:rsid w:val="005E699F"/>
    <w:rsid w:val="005E738F"/>
    <w:rsid w:val="005F07AF"/>
    <w:rsid w:val="005F1A7E"/>
    <w:rsid w:val="005F1DBA"/>
    <w:rsid w:val="005F3758"/>
    <w:rsid w:val="005F39E2"/>
    <w:rsid w:val="005F4582"/>
    <w:rsid w:val="005F4CC5"/>
    <w:rsid w:val="005F69BF"/>
    <w:rsid w:val="005F7045"/>
    <w:rsid w:val="005F74CA"/>
    <w:rsid w:val="005F7E6F"/>
    <w:rsid w:val="006001F0"/>
    <w:rsid w:val="006048C5"/>
    <w:rsid w:val="0060557F"/>
    <w:rsid w:val="00607DF7"/>
    <w:rsid w:val="00610170"/>
    <w:rsid w:val="006108C1"/>
    <w:rsid w:val="0061489A"/>
    <w:rsid w:val="0061652E"/>
    <w:rsid w:val="006179EA"/>
    <w:rsid w:val="00620FA6"/>
    <w:rsid w:val="00621FCA"/>
    <w:rsid w:val="00622A5A"/>
    <w:rsid w:val="00623865"/>
    <w:rsid w:val="00623AA6"/>
    <w:rsid w:val="00623E43"/>
    <w:rsid w:val="006242A7"/>
    <w:rsid w:val="00625784"/>
    <w:rsid w:val="00626523"/>
    <w:rsid w:val="006269E1"/>
    <w:rsid w:val="00626D84"/>
    <w:rsid w:val="00627B3A"/>
    <w:rsid w:val="00630255"/>
    <w:rsid w:val="006302AF"/>
    <w:rsid w:val="006308B6"/>
    <w:rsid w:val="00630971"/>
    <w:rsid w:val="0063123F"/>
    <w:rsid w:val="00633130"/>
    <w:rsid w:val="0063356D"/>
    <w:rsid w:val="006342B3"/>
    <w:rsid w:val="00634F74"/>
    <w:rsid w:val="00635BD6"/>
    <w:rsid w:val="0063683D"/>
    <w:rsid w:val="00637B36"/>
    <w:rsid w:val="00640B4E"/>
    <w:rsid w:val="00640D22"/>
    <w:rsid w:val="00643AE1"/>
    <w:rsid w:val="00645519"/>
    <w:rsid w:val="00645EFE"/>
    <w:rsid w:val="006469D2"/>
    <w:rsid w:val="00647D3C"/>
    <w:rsid w:val="0065057F"/>
    <w:rsid w:val="00650B6F"/>
    <w:rsid w:val="00654A2D"/>
    <w:rsid w:val="00654CCF"/>
    <w:rsid w:val="00660DD8"/>
    <w:rsid w:val="006616A0"/>
    <w:rsid w:val="00661CF9"/>
    <w:rsid w:val="00665A55"/>
    <w:rsid w:val="00667A5F"/>
    <w:rsid w:val="006714C1"/>
    <w:rsid w:val="0067277C"/>
    <w:rsid w:val="00672D44"/>
    <w:rsid w:val="006741B4"/>
    <w:rsid w:val="00674210"/>
    <w:rsid w:val="00675A90"/>
    <w:rsid w:val="0067762D"/>
    <w:rsid w:val="00677709"/>
    <w:rsid w:val="00680180"/>
    <w:rsid w:val="0068088E"/>
    <w:rsid w:val="006838E1"/>
    <w:rsid w:val="006900E8"/>
    <w:rsid w:val="006916EA"/>
    <w:rsid w:val="00691E4D"/>
    <w:rsid w:val="00692637"/>
    <w:rsid w:val="00692F1E"/>
    <w:rsid w:val="00693230"/>
    <w:rsid w:val="0069395C"/>
    <w:rsid w:val="0069404F"/>
    <w:rsid w:val="00694680"/>
    <w:rsid w:val="00697D8D"/>
    <w:rsid w:val="00697EE5"/>
    <w:rsid w:val="006A0F02"/>
    <w:rsid w:val="006A1BCD"/>
    <w:rsid w:val="006A2848"/>
    <w:rsid w:val="006B0E43"/>
    <w:rsid w:val="006B0FAB"/>
    <w:rsid w:val="006B4153"/>
    <w:rsid w:val="006B4A0B"/>
    <w:rsid w:val="006B6BBD"/>
    <w:rsid w:val="006B78EE"/>
    <w:rsid w:val="006C55C3"/>
    <w:rsid w:val="006C5947"/>
    <w:rsid w:val="006C5CBA"/>
    <w:rsid w:val="006C70C9"/>
    <w:rsid w:val="006C7304"/>
    <w:rsid w:val="006C7D56"/>
    <w:rsid w:val="006D121D"/>
    <w:rsid w:val="006D14E5"/>
    <w:rsid w:val="006D2558"/>
    <w:rsid w:val="006D2592"/>
    <w:rsid w:val="006D263F"/>
    <w:rsid w:val="006D2C8F"/>
    <w:rsid w:val="006D67DE"/>
    <w:rsid w:val="006E0111"/>
    <w:rsid w:val="006E0F72"/>
    <w:rsid w:val="006E2388"/>
    <w:rsid w:val="006E700D"/>
    <w:rsid w:val="006F11E3"/>
    <w:rsid w:val="006F2DBF"/>
    <w:rsid w:val="006F3552"/>
    <w:rsid w:val="006F5298"/>
    <w:rsid w:val="0070009A"/>
    <w:rsid w:val="00702C13"/>
    <w:rsid w:val="00702D86"/>
    <w:rsid w:val="00704EAD"/>
    <w:rsid w:val="00704FC8"/>
    <w:rsid w:val="007050DB"/>
    <w:rsid w:val="00705160"/>
    <w:rsid w:val="007067B3"/>
    <w:rsid w:val="00707361"/>
    <w:rsid w:val="0071081D"/>
    <w:rsid w:val="00714EC5"/>
    <w:rsid w:val="00715B73"/>
    <w:rsid w:val="00716A45"/>
    <w:rsid w:val="0072143F"/>
    <w:rsid w:val="0072585E"/>
    <w:rsid w:val="007267D7"/>
    <w:rsid w:val="007270B8"/>
    <w:rsid w:val="00732689"/>
    <w:rsid w:val="0073292C"/>
    <w:rsid w:val="00736709"/>
    <w:rsid w:val="007368CD"/>
    <w:rsid w:val="00736E15"/>
    <w:rsid w:val="00737ACE"/>
    <w:rsid w:val="00740BC9"/>
    <w:rsid w:val="007413A2"/>
    <w:rsid w:val="00741518"/>
    <w:rsid w:val="0074152D"/>
    <w:rsid w:val="00741660"/>
    <w:rsid w:val="007424EC"/>
    <w:rsid w:val="00742D08"/>
    <w:rsid w:val="007437EE"/>
    <w:rsid w:val="00745BB8"/>
    <w:rsid w:val="00745BF7"/>
    <w:rsid w:val="007460DD"/>
    <w:rsid w:val="007469D8"/>
    <w:rsid w:val="0075004D"/>
    <w:rsid w:val="00750FEA"/>
    <w:rsid w:val="007513DE"/>
    <w:rsid w:val="00751CF6"/>
    <w:rsid w:val="00752965"/>
    <w:rsid w:val="00753390"/>
    <w:rsid w:val="00755675"/>
    <w:rsid w:val="007558EC"/>
    <w:rsid w:val="00755E31"/>
    <w:rsid w:val="00757130"/>
    <w:rsid w:val="007603F9"/>
    <w:rsid w:val="00761951"/>
    <w:rsid w:val="00762569"/>
    <w:rsid w:val="00762987"/>
    <w:rsid w:val="00764825"/>
    <w:rsid w:val="007661A3"/>
    <w:rsid w:val="00766C39"/>
    <w:rsid w:val="0076712D"/>
    <w:rsid w:val="007676EA"/>
    <w:rsid w:val="00767CF3"/>
    <w:rsid w:val="007706F7"/>
    <w:rsid w:val="00772FC2"/>
    <w:rsid w:val="0077425F"/>
    <w:rsid w:val="00774687"/>
    <w:rsid w:val="00775CE8"/>
    <w:rsid w:val="007761E7"/>
    <w:rsid w:val="0077654F"/>
    <w:rsid w:val="007768E6"/>
    <w:rsid w:val="00781B0C"/>
    <w:rsid w:val="0078269E"/>
    <w:rsid w:val="0078536F"/>
    <w:rsid w:val="00786A5B"/>
    <w:rsid w:val="007921B8"/>
    <w:rsid w:val="00792529"/>
    <w:rsid w:val="007946BC"/>
    <w:rsid w:val="00794EF6"/>
    <w:rsid w:val="00796948"/>
    <w:rsid w:val="00797936"/>
    <w:rsid w:val="007A0740"/>
    <w:rsid w:val="007A153C"/>
    <w:rsid w:val="007A1C60"/>
    <w:rsid w:val="007A2379"/>
    <w:rsid w:val="007A4FC9"/>
    <w:rsid w:val="007A66A2"/>
    <w:rsid w:val="007A67CD"/>
    <w:rsid w:val="007A76B8"/>
    <w:rsid w:val="007B1298"/>
    <w:rsid w:val="007B2020"/>
    <w:rsid w:val="007B2E73"/>
    <w:rsid w:val="007B5AC7"/>
    <w:rsid w:val="007B6D79"/>
    <w:rsid w:val="007B72DB"/>
    <w:rsid w:val="007C0E45"/>
    <w:rsid w:val="007C11C0"/>
    <w:rsid w:val="007C255C"/>
    <w:rsid w:val="007C4A4C"/>
    <w:rsid w:val="007C4F93"/>
    <w:rsid w:val="007C65A1"/>
    <w:rsid w:val="007C6B6E"/>
    <w:rsid w:val="007C7A67"/>
    <w:rsid w:val="007D0898"/>
    <w:rsid w:val="007D40B4"/>
    <w:rsid w:val="007D420B"/>
    <w:rsid w:val="007D44EE"/>
    <w:rsid w:val="007D4D90"/>
    <w:rsid w:val="007D598A"/>
    <w:rsid w:val="007D61CD"/>
    <w:rsid w:val="007D7C4D"/>
    <w:rsid w:val="007D7D26"/>
    <w:rsid w:val="007E0248"/>
    <w:rsid w:val="007E1203"/>
    <w:rsid w:val="007E1552"/>
    <w:rsid w:val="007E3971"/>
    <w:rsid w:val="007E4217"/>
    <w:rsid w:val="007E6062"/>
    <w:rsid w:val="007F21C3"/>
    <w:rsid w:val="007F4A6C"/>
    <w:rsid w:val="007F5886"/>
    <w:rsid w:val="007F6907"/>
    <w:rsid w:val="007F7A82"/>
    <w:rsid w:val="007F7E81"/>
    <w:rsid w:val="0080039D"/>
    <w:rsid w:val="00801722"/>
    <w:rsid w:val="00802188"/>
    <w:rsid w:val="008021BB"/>
    <w:rsid w:val="0080234A"/>
    <w:rsid w:val="00803612"/>
    <w:rsid w:val="0080425A"/>
    <w:rsid w:val="00804BDF"/>
    <w:rsid w:val="00804E9D"/>
    <w:rsid w:val="00810121"/>
    <w:rsid w:val="008123E9"/>
    <w:rsid w:val="00812947"/>
    <w:rsid w:val="00812BCB"/>
    <w:rsid w:val="008138A2"/>
    <w:rsid w:val="00813F42"/>
    <w:rsid w:val="00814ECB"/>
    <w:rsid w:val="00816E39"/>
    <w:rsid w:val="0081729E"/>
    <w:rsid w:val="00821BC5"/>
    <w:rsid w:val="00822553"/>
    <w:rsid w:val="008228B7"/>
    <w:rsid w:val="008237EC"/>
    <w:rsid w:val="008258BC"/>
    <w:rsid w:val="008277C3"/>
    <w:rsid w:val="00827C93"/>
    <w:rsid w:val="00827E52"/>
    <w:rsid w:val="0083152E"/>
    <w:rsid w:val="00831E73"/>
    <w:rsid w:val="00832495"/>
    <w:rsid w:val="00833C63"/>
    <w:rsid w:val="00835562"/>
    <w:rsid w:val="00835838"/>
    <w:rsid w:val="0083665B"/>
    <w:rsid w:val="00837628"/>
    <w:rsid w:val="00837F15"/>
    <w:rsid w:val="0084188D"/>
    <w:rsid w:val="008426F4"/>
    <w:rsid w:val="00842A27"/>
    <w:rsid w:val="00845FD2"/>
    <w:rsid w:val="008462BC"/>
    <w:rsid w:val="00846668"/>
    <w:rsid w:val="0084714C"/>
    <w:rsid w:val="00847351"/>
    <w:rsid w:val="008476EF"/>
    <w:rsid w:val="00851382"/>
    <w:rsid w:val="00851971"/>
    <w:rsid w:val="0085266A"/>
    <w:rsid w:val="008549ED"/>
    <w:rsid w:val="00855272"/>
    <w:rsid w:val="00855D6D"/>
    <w:rsid w:val="00856B20"/>
    <w:rsid w:val="008571A0"/>
    <w:rsid w:val="008578D0"/>
    <w:rsid w:val="0086027B"/>
    <w:rsid w:val="00860C7F"/>
    <w:rsid w:val="008630D7"/>
    <w:rsid w:val="00867398"/>
    <w:rsid w:val="008706CE"/>
    <w:rsid w:val="0087119E"/>
    <w:rsid w:val="008711F6"/>
    <w:rsid w:val="00872532"/>
    <w:rsid w:val="00872980"/>
    <w:rsid w:val="008733DF"/>
    <w:rsid w:val="00875698"/>
    <w:rsid w:val="00877EA6"/>
    <w:rsid w:val="008830F4"/>
    <w:rsid w:val="008831E9"/>
    <w:rsid w:val="00884035"/>
    <w:rsid w:val="0088437A"/>
    <w:rsid w:val="00884961"/>
    <w:rsid w:val="0088669E"/>
    <w:rsid w:val="00886787"/>
    <w:rsid w:val="00886B87"/>
    <w:rsid w:val="00886CD4"/>
    <w:rsid w:val="00890E65"/>
    <w:rsid w:val="0089219E"/>
    <w:rsid w:val="00892473"/>
    <w:rsid w:val="00893729"/>
    <w:rsid w:val="008938C5"/>
    <w:rsid w:val="00895C76"/>
    <w:rsid w:val="00896075"/>
    <w:rsid w:val="00896148"/>
    <w:rsid w:val="0089665C"/>
    <w:rsid w:val="008967BA"/>
    <w:rsid w:val="008969FA"/>
    <w:rsid w:val="00897445"/>
    <w:rsid w:val="008974AD"/>
    <w:rsid w:val="008A21AA"/>
    <w:rsid w:val="008A4D9C"/>
    <w:rsid w:val="008A5A09"/>
    <w:rsid w:val="008A5FDC"/>
    <w:rsid w:val="008A667A"/>
    <w:rsid w:val="008A6DEE"/>
    <w:rsid w:val="008A7845"/>
    <w:rsid w:val="008A79D7"/>
    <w:rsid w:val="008B3C93"/>
    <w:rsid w:val="008B4284"/>
    <w:rsid w:val="008B4929"/>
    <w:rsid w:val="008B4BD0"/>
    <w:rsid w:val="008C0123"/>
    <w:rsid w:val="008C3012"/>
    <w:rsid w:val="008C76B1"/>
    <w:rsid w:val="008D0F67"/>
    <w:rsid w:val="008D12AA"/>
    <w:rsid w:val="008D157B"/>
    <w:rsid w:val="008D36CC"/>
    <w:rsid w:val="008D4F5E"/>
    <w:rsid w:val="008D5234"/>
    <w:rsid w:val="008D54F0"/>
    <w:rsid w:val="008E145E"/>
    <w:rsid w:val="008E31F6"/>
    <w:rsid w:val="008E3918"/>
    <w:rsid w:val="008E3F58"/>
    <w:rsid w:val="008E43A1"/>
    <w:rsid w:val="008E4929"/>
    <w:rsid w:val="008E4ACF"/>
    <w:rsid w:val="008E4DC8"/>
    <w:rsid w:val="008E7635"/>
    <w:rsid w:val="008F0D70"/>
    <w:rsid w:val="008F105C"/>
    <w:rsid w:val="008F12DD"/>
    <w:rsid w:val="008F1769"/>
    <w:rsid w:val="008F1E4C"/>
    <w:rsid w:val="008F26A1"/>
    <w:rsid w:val="008F297D"/>
    <w:rsid w:val="008F374B"/>
    <w:rsid w:val="008F398E"/>
    <w:rsid w:val="008F4186"/>
    <w:rsid w:val="008F58EC"/>
    <w:rsid w:val="008F6CFF"/>
    <w:rsid w:val="008F77A8"/>
    <w:rsid w:val="008F7DC0"/>
    <w:rsid w:val="00900652"/>
    <w:rsid w:val="00901DC2"/>
    <w:rsid w:val="00901EB0"/>
    <w:rsid w:val="00910516"/>
    <w:rsid w:val="00910620"/>
    <w:rsid w:val="009126B0"/>
    <w:rsid w:val="00913C35"/>
    <w:rsid w:val="0091592B"/>
    <w:rsid w:val="00915A8F"/>
    <w:rsid w:val="009166F0"/>
    <w:rsid w:val="00917A52"/>
    <w:rsid w:val="00921613"/>
    <w:rsid w:val="00921651"/>
    <w:rsid w:val="009219FE"/>
    <w:rsid w:val="00921CA0"/>
    <w:rsid w:val="00922845"/>
    <w:rsid w:val="00923179"/>
    <w:rsid w:val="009235BA"/>
    <w:rsid w:val="0093040A"/>
    <w:rsid w:val="00930618"/>
    <w:rsid w:val="00932539"/>
    <w:rsid w:val="00933367"/>
    <w:rsid w:val="00933D65"/>
    <w:rsid w:val="00933DD4"/>
    <w:rsid w:val="00933E54"/>
    <w:rsid w:val="00934059"/>
    <w:rsid w:val="00934B15"/>
    <w:rsid w:val="009401F3"/>
    <w:rsid w:val="00942F10"/>
    <w:rsid w:val="0094439E"/>
    <w:rsid w:val="009449B9"/>
    <w:rsid w:val="00944D5B"/>
    <w:rsid w:val="009460BF"/>
    <w:rsid w:val="00951047"/>
    <w:rsid w:val="00952C00"/>
    <w:rsid w:val="00956187"/>
    <w:rsid w:val="0095619B"/>
    <w:rsid w:val="00956D5E"/>
    <w:rsid w:val="00956DC1"/>
    <w:rsid w:val="00957801"/>
    <w:rsid w:val="0096075C"/>
    <w:rsid w:val="0096236D"/>
    <w:rsid w:val="00964FA5"/>
    <w:rsid w:val="0096582F"/>
    <w:rsid w:val="00967BB3"/>
    <w:rsid w:val="00973FE4"/>
    <w:rsid w:val="0097400A"/>
    <w:rsid w:val="00976462"/>
    <w:rsid w:val="009775E2"/>
    <w:rsid w:val="00977A7E"/>
    <w:rsid w:val="00980268"/>
    <w:rsid w:val="0098092C"/>
    <w:rsid w:val="00981EA7"/>
    <w:rsid w:val="00983D07"/>
    <w:rsid w:val="0098523F"/>
    <w:rsid w:val="00985F73"/>
    <w:rsid w:val="0098658D"/>
    <w:rsid w:val="00987AB5"/>
    <w:rsid w:val="00987BC6"/>
    <w:rsid w:val="0099001C"/>
    <w:rsid w:val="0099409C"/>
    <w:rsid w:val="0099442B"/>
    <w:rsid w:val="009953EC"/>
    <w:rsid w:val="009A177C"/>
    <w:rsid w:val="009A2EFE"/>
    <w:rsid w:val="009A3543"/>
    <w:rsid w:val="009A4219"/>
    <w:rsid w:val="009A5278"/>
    <w:rsid w:val="009A5674"/>
    <w:rsid w:val="009A5B84"/>
    <w:rsid w:val="009A6546"/>
    <w:rsid w:val="009A6570"/>
    <w:rsid w:val="009B0801"/>
    <w:rsid w:val="009B0891"/>
    <w:rsid w:val="009B0B09"/>
    <w:rsid w:val="009B107C"/>
    <w:rsid w:val="009B1763"/>
    <w:rsid w:val="009B2DE8"/>
    <w:rsid w:val="009B471C"/>
    <w:rsid w:val="009B4BA0"/>
    <w:rsid w:val="009B5B17"/>
    <w:rsid w:val="009B76C1"/>
    <w:rsid w:val="009C139C"/>
    <w:rsid w:val="009C203B"/>
    <w:rsid w:val="009C2E0F"/>
    <w:rsid w:val="009C36F6"/>
    <w:rsid w:val="009C5345"/>
    <w:rsid w:val="009C591C"/>
    <w:rsid w:val="009C5988"/>
    <w:rsid w:val="009C60DD"/>
    <w:rsid w:val="009C6E24"/>
    <w:rsid w:val="009D02E0"/>
    <w:rsid w:val="009D139E"/>
    <w:rsid w:val="009D15A0"/>
    <w:rsid w:val="009D1E89"/>
    <w:rsid w:val="009D2BBC"/>
    <w:rsid w:val="009D3348"/>
    <w:rsid w:val="009D39EE"/>
    <w:rsid w:val="009D518D"/>
    <w:rsid w:val="009D53CE"/>
    <w:rsid w:val="009D63C0"/>
    <w:rsid w:val="009D65CF"/>
    <w:rsid w:val="009D6A08"/>
    <w:rsid w:val="009E04CA"/>
    <w:rsid w:val="009E1A2B"/>
    <w:rsid w:val="009E32F3"/>
    <w:rsid w:val="009E5581"/>
    <w:rsid w:val="009E5596"/>
    <w:rsid w:val="009E59AA"/>
    <w:rsid w:val="009E6A09"/>
    <w:rsid w:val="009E6E28"/>
    <w:rsid w:val="009E7FA1"/>
    <w:rsid w:val="009F09CC"/>
    <w:rsid w:val="009F14A9"/>
    <w:rsid w:val="009F1E8D"/>
    <w:rsid w:val="009F3595"/>
    <w:rsid w:val="009F468D"/>
    <w:rsid w:val="009F46AD"/>
    <w:rsid w:val="00A00861"/>
    <w:rsid w:val="00A009B3"/>
    <w:rsid w:val="00A00D6D"/>
    <w:rsid w:val="00A0145C"/>
    <w:rsid w:val="00A01B79"/>
    <w:rsid w:val="00A02168"/>
    <w:rsid w:val="00A02744"/>
    <w:rsid w:val="00A03CD4"/>
    <w:rsid w:val="00A06A3E"/>
    <w:rsid w:val="00A07860"/>
    <w:rsid w:val="00A07911"/>
    <w:rsid w:val="00A12AFE"/>
    <w:rsid w:val="00A13D4F"/>
    <w:rsid w:val="00A14CF6"/>
    <w:rsid w:val="00A1576E"/>
    <w:rsid w:val="00A15D9A"/>
    <w:rsid w:val="00A17B3F"/>
    <w:rsid w:val="00A17C97"/>
    <w:rsid w:val="00A21013"/>
    <w:rsid w:val="00A21E4A"/>
    <w:rsid w:val="00A227BB"/>
    <w:rsid w:val="00A23E0E"/>
    <w:rsid w:val="00A247B3"/>
    <w:rsid w:val="00A25207"/>
    <w:rsid w:val="00A25CB5"/>
    <w:rsid w:val="00A25D48"/>
    <w:rsid w:val="00A27039"/>
    <w:rsid w:val="00A270F7"/>
    <w:rsid w:val="00A275EE"/>
    <w:rsid w:val="00A27617"/>
    <w:rsid w:val="00A27BA3"/>
    <w:rsid w:val="00A30B85"/>
    <w:rsid w:val="00A31B4C"/>
    <w:rsid w:val="00A344B5"/>
    <w:rsid w:val="00A36291"/>
    <w:rsid w:val="00A366DF"/>
    <w:rsid w:val="00A3759B"/>
    <w:rsid w:val="00A425A9"/>
    <w:rsid w:val="00A42F56"/>
    <w:rsid w:val="00A43E68"/>
    <w:rsid w:val="00A447EA"/>
    <w:rsid w:val="00A4697A"/>
    <w:rsid w:val="00A50662"/>
    <w:rsid w:val="00A51142"/>
    <w:rsid w:val="00A51589"/>
    <w:rsid w:val="00A51C8B"/>
    <w:rsid w:val="00A532D8"/>
    <w:rsid w:val="00A53679"/>
    <w:rsid w:val="00A53C3E"/>
    <w:rsid w:val="00A54560"/>
    <w:rsid w:val="00A54FFB"/>
    <w:rsid w:val="00A5595B"/>
    <w:rsid w:val="00A55F01"/>
    <w:rsid w:val="00A5607E"/>
    <w:rsid w:val="00A57634"/>
    <w:rsid w:val="00A64488"/>
    <w:rsid w:val="00A65F96"/>
    <w:rsid w:val="00A6650B"/>
    <w:rsid w:val="00A66541"/>
    <w:rsid w:val="00A67119"/>
    <w:rsid w:val="00A70C4C"/>
    <w:rsid w:val="00A71922"/>
    <w:rsid w:val="00A73640"/>
    <w:rsid w:val="00A7474E"/>
    <w:rsid w:val="00A748DE"/>
    <w:rsid w:val="00A751D4"/>
    <w:rsid w:val="00A7522F"/>
    <w:rsid w:val="00A7777A"/>
    <w:rsid w:val="00A804A4"/>
    <w:rsid w:val="00A82F68"/>
    <w:rsid w:val="00A83366"/>
    <w:rsid w:val="00A833BA"/>
    <w:rsid w:val="00A85A60"/>
    <w:rsid w:val="00A86B64"/>
    <w:rsid w:val="00A87673"/>
    <w:rsid w:val="00A90916"/>
    <w:rsid w:val="00A91A97"/>
    <w:rsid w:val="00A9216F"/>
    <w:rsid w:val="00A9499E"/>
    <w:rsid w:val="00A966D2"/>
    <w:rsid w:val="00A97D3B"/>
    <w:rsid w:val="00AA04C9"/>
    <w:rsid w:val="00AA0B50"/>
    <w:rsid w:val="00AA0F9D"/>
    <w:rsid w:val="00AA14DA"/>
    <w:rsid w:val="00AA31A6"/>
    <w:rsid w:val="00AA43BF"/>
    <w:rsid w:val="00AA5EAB"/>
    <w:rsid w:val="00AA740E"/>
    <w:rsid w:val="00AB0A99"/>
    <w:rsid w:val="00AB11C5"/>
    <w:rsid w:val="00AB1B3A"/>
    <w:rsid w:val="00AB2705"/>
    <w:rsid w:val="00AB42FB"/>
    <w:rsid w:val="00AB53E0"/>
    <w:rsid w:val="00AB7A65"/>
    <w:rsid w:val="00AC117E"/>
    <w:rsid w:val="00AC1A8F"/>
    <w:rsid w:val="00AC1AE9"/>
    <w:rsid w:val="00AC301C"/>
    <w:rsid w:val="00AC351B"/>
    <w:rsid w:val="00AC38B1"/>
    <w:rsid w:val="00AC4BD0"/>
    <w:rsid w:val="00AC5754"/>
    <w:rsid w:val="00AC57A7"/>
    <w:rsid w:val="00AC7FAF"/>
    <w:rsid w:val="00AD0667"/>
    <w:rsid w:val="00AD0A05"/>
    <w:rsid w:val="00AD0BFC"/>
    <w:rsid w:val="00AD0DEB"/>
    <w:rsid w:val="00AD37A5"/>
    <w:rsid w:val="00AD501D"/>
    <w:rsid w:val="00AD54A6"/>
    <w:rsid w:val="00AD65E6"/>
    <w:rsid w:val="00AD7C91"/>
    <w:rsid w:val="00AD7F17"/>
    <w:rsid w:val="00AE02A0"/>
    <w:rsid w:val="00AE2423"/>
    <w:rsid w:val="00AE34AC"/>
    <w:rsid w:val="00AE3BE2"/>
    <w:rsid w:val="00AE55CC"/>
    <w:rsid w:val="00AF0D07"/>
    <w:rsid w:val="00AF1088"/>
    <w:rsid w:val="00AF21F1"/>
    <w:rsid w:val="00AF38B5"/>
    <w:rsid w:val="00AF711E"/>
    <w:rsid w:val="00AF751E"/>
    <w:rsid w:val="00B000C4"/>
    <w:rsid w:val="00B002EC"/>
    <w:rsid w:val="00B03257"/>
    <w:rsid w:val="00B03570"/>
    <w:rsid w:val="00B03D76"/>
    <w:rsid w:val="00B04243"/>
    <w:rsid w:val="00B05AF6"/>
    <w:rsid w:val="00B0654E"/>
    <w:rsid w:val="00B07EF5"/>
    <w:rsid w:val="00B07FED"/>
    <w:rsid w:val="00B1049D"/>
    <w:rsid w:val="00B10BBD"/>
    <w:rsid w:val="00B11087"/>
    <w:rsid w:val="00B11885"/>
    <w:rsid w:val="00B12AEB"/>
    <w:rsid w:val="00B13E17"/>
    <w:rsid w:val="00B14F30"/>
    <w:rsid w:val="00B160A8"/>
    <w:rsid w:val="00B174FD"/>
    <w:rsid w:val="00B22629"/>
    <w:rsid w:val="00B237CD"/>
    <w:rsid w:val="00B23A16"/>
    <w:rsid w:val="00B256DE"/>
    <w:rsid w:val="00B269F5"/>
    <w:rsid w:val="00B26B1A"/>
    <w:rsid w:val="00B27444"/>
    <w:rsid w:val="00B306AA"/>
    <w:rsid w:val="00B30F1D"/>
    <w:rsid w:val="00B31DDD"/>
    <w:rsid w:val="00B31F9F"/>
    <w:rsid w:val="00B33456"/>
    <w:rsid w:val="00B34C3D"/>
    <w:rsid w:val="00B35143"/>
    <w:rsid w:val="00B35835"/>
    <w:rsid w:val="00B361C1"/>
    <w:rsid w:val="00B3666B"/>
    <w:rsid w:val="00B37C9E"/>
    <w:rsid w:val="00B40856"/>
    <w:rsid w:val="00B44917"/>
    <w:rsid w:val="00B46707"/>
    <w:rsid w:val="00B50D1B"/>
    <w:rsid w:val="00B51AFE"/>
    <w:rsid w:val="00B52D47"/>
    <w:rsid w:val="00B5440A"/>
    <w:rsid w:val="00B545FF"/>
    <w:rsid w:val="00B54C70"/>
    <w:rsid w:val="00B5512A"/>
    <w:rsid w:val="00B55DA2"/>
    <w:rsid w:val="00B55F5B"/>
    <w:rsid w:val="00B56BEF"/>
    <w:rsid w:val="00B651DA"/>
    <w:rsid w:val="00B6705D"/>
    <w:rsid w:val="00B67E25"/>
    <w:rsid w:val="00B738FC"/>
    <w:rsid w:val="00B76390"/>
    <w:rsid w:val="00B7752C"/>
    <w:rsid w:val="00B77929"/>
    <w:rsid w:val="00B80BF6"/>
    <w:rsid w:val="00B80F37"/>
    <w:rsid w:val="00B82E43"/>
    <w:rsid w:val="00B852AC"/>
    <w:rsid w:val="00B85932"/>
    <w:rsid w:val="00B85D18"/>
    <w:rsid w:val="00B86BD0"/>
    <w:rsid w:val="00B9061F"/>
    <w:rsid w:val="00B94AB0"/>
    <w:rsid w:val="00BA190A"/>
    <w:rsid w:val="00BA1DD1"/>
    <w:rsid w:val="00BA411C"/>
    <w:rsid w:val="00BA764A"/>
    <w:rsid w:val="00BA7E8B"/>
    <w:rsid w:val="00BB06F5"/>
    <w:rsid w:val="00BB098F"/>
    <w:rsid w:val="00BB10F5"/>
    <w:rsid w:val="00BB11B1"/>
    <w:rsid w:val="00BB23BC"/>
    <w:rsid w:val="00BB2642"/>
    <w:rsid w:val="00BB5B10"/>
    <w:rsid w:val="00BB62C7"/>
    <w:rsid w:val="00BB6D8C"/>
    <w:rsid w:val="00BB6EBA"/>
    <w:rsid w:val="00BB6F10"/>
    <w:rsid w:val="00BC19C8"/>
    <w:rsid w:val="00BC315A"/>
    <w:rsid w:val="00BC33BD"/>
    <w:rsid w:val="00BC3676"/>
    <w:rsid w:val="00BC55AD"/>
    <w:rsid w:val="00BC56AB"/>
    <w:rsid w:val="00BC6FAB"/>
    <w:rsid w:val="00BD0A05"/>
    <w:rsid w:val="00BD14FF"/>
    <w:rsid w:val="00BD278E"/>
    <w:rsid w:val="00BD453E"/>
    <w:rsid w:val="00BD58B0"/>
    <w:rsid w:val="00BE02D9"/>
    <w:rsid w:val="00BE2636"/>
    <w:rsid w:val="00BE5310"/>
    <w:rsid w:val="00BE7FC9"/>
    <w:rsid w:val="00BF00E9"/>
    <w:rsid w:val="00BF01D7"/>
    <w:rsid w:val="00BF08A7"/>
    <w:rsid w:val="00BF2E99"/>
    <w:rsid w:val="00BF3F48"/>
    <w:rsid w:val="00BF46F5"/>
    <w:rsid w:val="00BF47AE"/>
    <w:rsid w:val="00BF4E85"/>
    <w:rsid w:val="00BF500D"/>
    <w:rsid w:val="00BF517E"/>
    <w:rsid w:val="00BF66DA"/>
    <w:rsid w:val="00BF7875"/>
    <w:rsid w:val="00BF78E3"/>
    <w:rsid w:val="00BF7F2B"/>
    <w:rsid w:val="00C01207"/>
    <w:rsid w:val="00C02AC2"/>
    <w:rsid w:val="00C03ACD"/>
    <w:rsid w:val="00C0532C"/>
    <w:rsid w:val="00C06ABF"/>
    <w:rsid w:val="00C10693"/>
    <w:rsid w:val="00C12753"/>
    <w:rsid w:val="00C13B28"/>
    <w:rsid w:val="00C13D98"/>
    <w:rsid w:val="00C141F7"/>
    <w:rsid w:val="00C14DAC"/>
    <w:rsid w:val="00C15A3A"/>
    <w:rsid w:val="00C1728C"/>
    <w:rsid w:val="00C205B3"/>
    <w:rsid w:val="00C20C0E"/>
    <w:rsid w:val="00C20D13"/>
    <w:rsid w:val="00C21B53"/>
    <w:rsid w:val="00C2291B"/>
    <w:rsid w:val="00C22AB9"/>
    <w:rsid w:val="00C23215"/>
    <w:rsid w:val="00C23307"/>
    <w:rsid w:val="00C315CE"/>
    <w:rsid w:val="00C341D4"/>
    <w:rsid w:val="00C34A26"/>
    <w:rsid w:val="00C379E5"/>
    <w:rsid w:val="00C40048"/>
    <w:rsid w:val="00C427B6"/>
    <w:rsid w:val="00C429C9"/>
    <w:rsid w:val="00C42CD1"/>
    <w:rsid w:val="00C442DB"/>
    <w:rsid w:val="00C44553"/>
    <w:rsid w:val="00C46554"/>
    <w:rsid w:val="00C46876"/>
    <w:rsid w:val="00C51B41"/>
    <w:rsid w:val="00C5440C"/>
    <w:rsid w:val="00C56238"/>
    <w:rsid w:val="00C57170"/>
    <w:rsid w:val="00C60192"/>
    <w:rsid w:val="00C609A3"/>
    <w:rsid w:val="00C61788"/>
    <w:rsid w:val="00C64AFD"/>
    <w:rsid w:val="00C6534F"/>
    <w:rsid w:val="00C6650E"/>
    <w:rsid w:val="00C715BC"/>
    <w:rsid w:val="00C72C11"/>
    <w:rsid w:val="00C755C6"/>
    <w:rsid w:val="00C770D8"/>
    <w:rsid w:val="00C846B6"/>
    <w:rsid w:val="00C84987"/>
    <w:rsid w:val="00C84BEA"/>
    <w:rsid w:val="00C84EDD"/>
    <w:rsid w:val="00C85DCE"/>
    <w:rsid w:val="00C85FC2"/>
    <w:rsid w:val="00C86C4F"/>
    <w:rsid w:val="00C86F20"/>
    <w:rsid w:val="00C8713A"/>
    <w:rsid w:val="00C8799B"/>
    <w:rsid w:val="00C87B0F"/>
    <w:rsid w:val="00C9113E"/>
    <w:rsid w:val="00C916C1"/>
    <w:rsid w:val="00C919A7"/>
    <w:rsid w:val="00C919C0"/>
    <w:rsid w:val="00C93D90"/>
    <w:rsid w:val="00C967C7"/>
    <w:rsid w:val="00CA1086"/>
    <w:rsid w:val="00CA24FA"/>
    <w:rsid w:val="00CA3B85"/>
    <w:rsid w:val="00CA4297"/>
    <w:rsid w:val="00CA42AC"/>
    <w:rsid w:val="00CA55A9"/>
    <w:rsid w:val="00CA5B4A"/>
    <w:rsid w:val="00CB0D4F"/>
    <w:rsid w:val="00CB2913"/>
    <w:rsid w:val="00CB2AE6"/>
    <w:rsid w:val="00CB42FE"/>
    <w:rsid w:val="00CB4861"/>
    <w:rsid w:val="00CB61B7"/>
    <w:rsid w:val="00CB7DC5"/>
    <w:rsid w:val="00CC02C7"/>
    <w:rsid w:val="00CC1D8F"/>
    <w:rsid w:val="00CC30A7"/>
    <w:rsid w:val="00CC40D9"/>
    <w:rsid w:val="00CC440D"/>
    <w:rsid w:val="00CC4C77"/>
    <w:rsid w:val="00CC555B"/>
    <w:rsid w:val="00CC77DF"/>
    <w:rsid w:val="00CC7FBF"/>
    <w:rsid w:val="00CD061E"/>
    <w:rsid w:val="00CD24DB"/>
    <w:rsid w:val="00CD75AD"/>
    <w:rsid w:val="00CE03C7"/>
    <w:rsid w:val="00CE0598"/>
    <w:rsid w:val="00CE3956"/>
    <w:rsid w:val="00CE46BC"/>
    <w:rsid w:val="00CE4E85"/>
    <w:rsid w:val="00CE64E1"/>
    <w:rsid w:val="00CE7F6B"/>
    <w:rsid w:val="00CF1D21"/>
    <w:rsid w:val="00CF2460"/>
    <w:rsid w:val="00CF4EB5"/>
    <w:rsid w:val="00CF6E82"/>
    <w:rsid w:val="00D0021F"/>
    <w:rsid w:val="00D024C4"/>
    <w:rsid w:val="00D046EC"/>
    <w:rsid w:val="00D056D7"/>
    <w:rsid w:val="00D06A58"/>
    <w:rsid w:val="00D10776"/>
    <w:rsid w:val="00D11648"/>
    <w:rsid w:val="00D1233F"/>
    <w:rsid w:val="00D13583"/>
    <w:rsid w:val="00D14AD8"/>
    <w:rsid w:val="00D14F3F"/>
    <w:rsid w:val="00D21819"/>
    <w:rsid w:val="00D22DAF"/>
    <w:rsid w:val="00D23889"/>
    <w:rsid w:val="00D248F0"/>
    <w:rsid w:val="00D2516A"/>
    <w:rsid w:val="00D25999"/>
    <w:rsid w:val="00D26AE7"/>
    <w:rsid w:val="00D27019"/>
    <w:rsid w:val="00D27175"/>
    <w:rsid w:val="00D30BCF"/>
    <w:rsid w:val="00D312EC"/>
    <w:rsid w:val="00D317E2"/>
    <w:rsid w:val="00D32426"/>
    <w:rsid w:val="00D343CD"/>
    <w:rsid w:val="00D34431"/>
    <w:rsid w:val="00D3657F"/>
    <w:rsid w:val="00D36AF2"/>
    <w:rsid w:val="00D37717"/>
    <w:rsid w:val="00D37B92"/>
    <w:rsid w:val="00D432A0"/>
    <w:rsid w:val="00D459DF"/>
    <w:rsid w:val="00D4696A"/>
    <w:rsid w:val="00D46CAA"/>
    <w:rsid w:val="00D501C6"/>
    <w:rsid w:val="00D50B9C"/>
    <w:rsid w:val="00D514A5"/>
    <w:rsid w:val="00D5231A"/>
    <w:rsid w:val="00D52A5A"/>
    <w:rsid w:val="00D52E22"/>
    <w:rsid w:val="00D52E72"/>
    <w:rsid w:val="00D53514"/>
    <w:rsid w:val="00D53659"/>
    <w:rsid w:val="00D5491B"/>
    <w:rsid w:val="00D60B2A"/>
    <w:rsid w:val="00D61210"/>
    <w:rsid w:val="00D61706"/>
    <w:rsid w:val="00D6238B"/>
    <w:rsid w:val="00D64766"/>
    <w:rsid w:val="00D659AE"/>
    <w:rsid w:val="00D66B61"/>
    <w:rsid w:val="00D70B76"/>
    <w:rsid w:val="00D73934"/>
    <w:rsid w:val="00D7439E"/>
    <w:rsid w:val="00D74480"/>
    <w:rsid w:val="00D77B7B"/>
    <w:rsid w:val="00D80E06"/>
    <w:rsid w:val="00D81BFF"/>
    <w:rsid w:val="00D82F48"/>
    <w:rsid w:val="00D83A15"/>
    <w:rsid w:val="00D8464D"/>
    <w:rsid w:val="00D8661A"/>
    <w:rsid w:val="00D91D22"/>
    <w:rsid w:val="00D925C0"/>
    <w:rsid w:val="00D928F2"/>
    <w:rsid w:val="00D93E6E"/>
    <w:rsid w:val="00D94683"/>
    <w:rsid w:val="00D952B2"/>
    <w:rsid w:val="00D95ECF"/>
    <w:rsid w:val="00D97564"/>
    <w:rsid w:val="00D9795E"/>
    <w:rsid w:val="00DA16BD"/>
    <w:rsid w:val="00DA2C02"/>
    <w:rsid w:val="00DA3BF7"/>
    <w:rsid w:val="00DA3C16"/>
    <w:rsid w:val="00DA3D99"/>
    <w:rsid w:val="00DA4660"/>
    <w:rsid w:val="00DA7DD0"/>
    <w:rsid w:val="00DB0546"/>
    <w:rsid w:val="00DB12FA"/>
    <w:rsid w:val="00DB2A70"/>
    <w:rsid w:val="00DB3E58"/>
    <w:rsid w:val="00DB406C"/>
    <w:rsid w:val="00DB6C6C"/>
    <w:rsid w:val="00DB74B3"/>
    <w:rsid w:val="00DC2B6C"/>
    <w:rsid w:val="00DC6BBB"/>
    <w:rsid w:val="00DD109B"/>
    <w:rsid w:val="00DD272E"/>
    <w:rsid w:val="00DD27E1"/>
    <w:rsid w:val="00DD2FCF"/>
    <w:rsid w:val="00DD3028"/>
    <w:rsid w:val="00DD3B80"/>
    <w:rsid w:val="00DD485D"/>
    <w:rsid w:val="00DD602F"/>
    <w:rsid w:val="00DD6208"/>
    <w:rsid w:val="00DD65D2"/>
    <w:rsid w:val="00DE02D4"/>
    <w:rsid w:val="00DE2C47"/>
    <w:rsid w:val="00DE2E8E"/>
    <w:rsid w:val="00DE6190"/>
    <w:rsid w:val="00DE65CC"/>
    <w:rsid w:val="00DE78C4"/>
    <w:rsid w:val="00DF08FA"/>
    <w:rsid w:val="00DF0BFC"/>
    <w:rsid w:val="00DF1108"/>
    <w:rsid w:val="00DF4597"/>
    <w:rsid w:val="00DF5006"/>
    <w:rsid w:val="00DF6111"/>
    <w:rsid w:val="00DF62DA"/>
    <w:rsid w:val="00DF6610"/>
    <w:rsid w:val="00DF71BF"/>
    <w:rsid w:val="00DF7E99"/>
    <w:rsid w:val="00E01370"/>
    <w:rsid w:val="00E01A9B"/>
    <w:rsid w:val="00E04BBB"/>
    <w:rsid w:val="00E06B55"/>
    <w:rsid w:val="00E07224"/>
    <w:rsid w:val="00E10D07"/>
    <w:rsid w:val="00E128B3"/>
    <w:rsid w:val="00E13043"/>
    <w:rsid w:val="00E13857"/>
    <w:rsid w:val="00E13A6A"/>
    <w:rsid w:val="00E13E14"/>
    <w:rsid w:val="00E149CC"/>
    <w:rsid w:val="00E15D3A"/>
    <w:rsid w:val="00E17FE9"/>
    <w:rsid w:val="00E209A5"/>
    <w:rsid w:val="00E21E97"/>
    <w:rsid w:val="00E22A8F"/>
    <w:rsid w:val="00E240E4"/>
    <w:rsid w:val="00E259F2"/>
    <w:rsid w:val="00E27E78"/>
    <w:rsid w:val="00E30CBC"/>
    <w:rsid w:val="00E314D0"/>
    <w:rsid w:val="00E32743"/>
    <w:rsid w:val="00E34A7D"/>
    <w:rsid w:val="00E34D75"/>
    <w:rsid w:val="00E36DE3"/>
    <w:rsid w:val="00E37074"/>
    <w:rsid w:val="00E4397E"/>
    <w:rsid w:val="00E43EC2"/>
    <w:rsid w:val="00E44C93"/>
    <w:rsid w:val="00E44D0C"/>
    <w:rsid w:val="00E45637"/>
    <w:rsid w:val="00E475DE"/>
    <w:rsid w:val="00E47801"/>
    <w:rsid w:val="00E5076A"/>
    <w:rsid w:val="00E513B9"/>
    <w:rsid w:val="00E518A7"/>
    <w:rsid w:val="00E51BEE"/>
    <w:rsid w:val="00E528D9"/>
    <w:rsid w:val="00E54AF4"/>
    <w:rsid w:val="00E54CEA"/>
    <w:rsid w:val="00E568A9"/>
    <w:rsid w:val="00E56B08"/>
    <w:rsid w:val="00E57135"/>
    <w:rsid w:val="00E57FEF"/>
    <w:rsid w:val="00E6082F"/>
    <w:rsid w:val="00E6122F"/>
    <w:rsid w:val="00E636E3"/>
    <w:rsid w:val="00E6408A"/>
    <w:rsid w:val="00E65444"/>
    <w:rsid w:val="00E65DCC"/>
    <w:rsid w:val="00E65DED"/>
    <w:rsid w:val="00E70106"/>
    <w:rsid w:val="00E7099D"/>
    <w:rsid w:val="00E70A17"/>
    <w:rsid w:val="00E7471A"/>
    <w:rsid w:val="00E74CB8"/>
    <w:rsid w:val="00E76FB5"/>
    <w:rsid w:val="00E77AA9"/>
    <w:rsid w:val="00E77D8C"/>
    <w:rsid w:val="00E77F9E"/>
    <w:rsid w:val="00E8130C"/>
    <w:rsid w:val="00E81678"/>
    <w:rsid w:val="00E82EAF"/>
    <w:rsid w:val="00E83958"/>
    <w:rsid w:val="00E8404E"/>
    <w:rsid w:val="00E85068"/>
    <w:rsid w:val="00E86C11"/>
    <w:rsid w:val="00E87348"/>
    <w:rsid w:val="00E87B8B"/>
    <w:rsid w:val="00E87BB5"/>
    <w:rsid w:val="00E90809"/>
    <w:rsid w:val="00E90A4E"/>
    <w:rsid w:val="00E90C62"/>
    <w:rsid w:val="00E9331E"/>
    <w:rsid w:val="00E93826"/>
    <w:rsid w:val="00E93F23"/>
    <w:rsid w:val="00E95CAD"/>
    <w:rsid w:val="00E96333"/>
    <w:rsid w:val="00E963E5"/>
    <w:rsid w:val="00E975E9"/>
    <w:rsid w:val="00EA0D4A"/>
    <w:rsid w:val="00EA1DF6"/>
    <w:rsid w:val="00EA1E6B"/>
    <w:rsid w:val="00EA23AE"/>
    <w:rsid w:val="00EA346A"/>
    <w:rsid w:val="00EA4992"/>
    <w:rsid w:val="00EA551C"/>
    <w:rsid w:val="00EA7A67"/>
    <w:rsid w:val="00EB10D0"/>
    <w:rsid w:val="00EB2567"/>
    <w:rsid w:val="00EB2A5D"/>
    <w:rsid w:val="00EB2CFD"/>
    <w:rsid w:val="00EB2E81"/>
    <w:rsid w:val="00EB3F8F"/>
    <w:rsid w:val="00EB4F38"/>
    <w:rsid w:val="00EB6E52"/>
    <w:rsid w:val="00EC008E"/>
    <w:rsid w:val="00EC04A0"/>
    <w:rsid w:val="00EC0A99"/>
    <w:rsid w:val="00EC11E8"/>
    <w:rsid w:val="00EC38FD"/>
    <w:rsid w:val="00EC49A1"/>
    <w:rsid w:val="00EC5CF7"/>
    <w:rsid w:val="00EC5D3A"/>
    <w:rsid w:val="00EC71B8"/>
    <w:rsid w:val="00EC7ADB"/>
    <w:rsid w:val="00ED09A4"/>
    <w:rsid w:val="00ED1805"/>
    <w:rsid w:val="00ED41BB"/>
    <w:rsid w:val="00ED41C1"/>
    <w:rsid w:val="00ED7621"/>
    <w:rsid w:val="00EE0C5F"/>
    <w:rsid w:val="00EE1840"/>
    <w:rsid w:val="00EE234D"/>
    <w:rsid w:val="00EE24FF"/>
    <w:rsid w:val="00EE325A"/>
    <w:rsid w:val="00EE374E"/>
    <w:rsid w:val="00EE4288"/>
    <w:rsid w:val="00EE6942"/>
    <w:rsid w:val="00EE7AB7"/>
    <w:rsid w:val="00EE7C88"/>
    <w:rsid w:val="00EF1FD7"/>
    <w:rsid w:val="00EF3127"/>
    <w:rsid w:val="00EF3830"/>
    <w:rsid w:val="00EF4E49"/>
    <w:rsid w:val="00EF652B"/>
    <w:rsid w:val="00EF78A3"/>
    <w:rsid w:val="00EF78B8"/>
    <w:rsid w:val="00EF7B7B"/>
    <w:rsid w:val="00F00C3A"/>
    <w:rsid w:val="00F059E7"/>
    <w:rsid w:val="00F073BE"/>
    <w:rsid w:val="00F10A1B"/>
    <w:rsid w:val="00F10B15"/>
    <w:rsid w:val="00F10D1A"/>
    <w:rsid w:val="00F11BFD"/>
    <w:rsid w:val="00F11C28"/>
    <w:rsid w:val="00F134E5"/>
    <w:rsid w:val="00F201DF"/>
    <w:rsid w:val="00F20F27"/>
    <w:rsid w:val="00F21025"/>
    <w:rsid w:val="00F215EB"/>
    <w:rsid w:val="00F216D2"/>
    <w:rsid w:val="00F22245"/>
    <w:rsid w:val="00F247F2"/>
    <w:rsid w:val="00F25B04"/>
    <w:rsid w:val="00F269B1"/>
    <w:rsid w:val="00F26BD0"/>
    <w:rsid w:val="00F30F13"/>
    <w:rsid w:val="00F34395"/>
    <w:rsid w:val="00F35A49"/>
    <w:rsid w:val="00F36B12"/>
    <w:rsid w:val="00F4109C"/>
    <w:rsid w:val="00F41BC4"/>
    <w:rsid w:val="00F425A3"/>
    <w:rsid w:val="00F433D8"/>
    <w:rsid w:val="00F44011"/>
    <w:rsid w:val="00F44038"/>
    <w:rsid w:val="00F448D7"/>
    <w:rsid w:val="00F45D4C"/>
    <w:rsid w:val="00F46186"/>
    <w:rsid w:val="00F524FB"/>
    <w:rsid w:val="00F525B4"/>
    <w:rsid w:val="00F5532B"/>
    <w:rsid w:val="00F55567"/>
    <w:rsid w:val="00F55FB4"/>
    <w:rsid w:val="00F56354"/>
    <w:rsid w:val="00F57092"/>
    <w:rsid w:val="00F57328"/>
    <w:rsid w:val="00F57CF0"/>
    <w:rsid w:val="00F60820"/>
    <w:rsid w:val="00F620AE"/>
    <w:rsid w:val="00F62687"/>
    <w:rsid w:val="00F62FF3"/>
    <w:rsid w:val="00F64C73"/>
    <w:rsid w:val="00F6563A"/>
    <w:rsid w:val="00F66ED4"/>
    <w:rsid w:val="00F72599"/>
    <w:rsid w:val="00F7288A"/>
    <w:rsid w:val="00F72EC6"/>
    <w:rsid w:val="00F735D8"/>
    <w:rsid w:val="00F7424E"/>
    <w:rsid w:val="00F749D3"/>
    <w:rsid w:val="00F756EC"/>
    <w:rsid w:val="00F75F24"/>
    <w:rsid w:val="00F761AD"/>
    <w:rsid w:val="00F76489"/>
    <w:rsid w:val="00F7665E"/>
    <w:rsid w:val="00F81029"/>
    <w:rsid w:val="00F81C21"/>
    <w:rsid w:val="00F83150"/>
    <w:rsid w:val="00F83640"/>
    <w:rsid w:val="00F8429C"/>
    <w:rsid w:val="00F858BD"/>
    <w:rsid w:val="00F86900"/>
    <w:rsid w:val="00F86B2D"/>
    <w:rsid w:val="00F90C7F"/>
    <w:rsid w:val="00F9570D"/>
    <w:rsid w:val="00F964CD"/>
    <w:rsid w:val="00F97E4A"/>
    <w:rsid w:val="00F97E8B"/>
    <w:rsid w:val="00FA1602"/>
    <w:rsid w:val="00FA2990"/>
    <w:rsid w:val="00FA30F3"/>
    <w:rsid w:val="00FA4331"/>
    <w:rsid w:val="00FA6C92"/>
    <w:rsid w:val="00FB05EB"/>
    <w:rsid w:val="00FB685E"/>
    <w:rsid w:val="00FB6FC7"/>
    <w:rsid w:val="00FC04B9"/>
    <w:rsid w:val="00FC0C4B"/>
    <w:rsid w:val="00FC2459"/>
    <w:rsid w:val="00FC4B09"/>
    <w:rsid w:val="00FC4EAE"/>
    <w:rsid w:val="00FC7748"/>
    <w:rsid w:val="00FD0904"/>
    <w:rsid w:val="00FD0FE6"/>
    <w:rsid w:val="00FD2E88"/>
    <w:rsid w:val="00FD54FB"/>
    <w:rsid w:val="00FE0D98"/>
    <w:rsid w:val="00FE143F"/>
    <w:rsid w:val="00FE1FF9"/>
    <w:rsid w:val="00FE2344"/>
    <w:rsid w:val="00FE2402"/>
    <w:rsid w:val="00FE2841"/>
    <w:rsid w:val="00FE56F8"/>
    <w:rsid w:val="00FE5BD4"/>
    <w:rsid w:val="00FE61CE"/>
    <w:rsid w:val="00FE667F"/>
    <w:rsid w:val="00FE69FD"/>
    <w:rsid w:val="00FE6CAF"/>
    <w:rsid w:val="00FE6F9B"/>
    <w:rsid w:val="00FE72ED"/>
    <w:rsid w:val="00FE73B3"/>
    <w:rsid w:val="00FF0A11"/>
    <w:rsid w:val="00FF14DC"/>
    <w:rsid w:val="00FF178A"/>
    <w:rsid w:val="00FF1BCE"/>
    <w:rsid w:val="00FF28AB"/>
    <w:rsid w:val="00FF3D8F"/>
    <w:rsid w:val="00FF5463"/>
    <w:rsid w:val="00FF5E19"/>
    <w:rsid w:val="00FF6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381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111</cp:revision>
  <cp:lastPrinted>2017-08-09T15:20:00Z</cp:lastPrinted>
  <dcterms:created xsi:type="dcterms:W3CDTF">2017-08-09T15:20:00Z</dcterms:created>
  <dcterms:modified xsi:type="dcterms:W3CDTF">2022-06-02T18:57:00Z</dcterms:modified>
</cp:coreProperties>
</file>