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70F62" w:rsidRPr="00570F62">
        <w:rPr>
          <w:sz w:val="22"/>
        </w:rPr>
        <w:t>Ana Sofia Schweizer Silvestre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70F62">
        <w:rPr>
          <w:sz w:val="22"/>
        </w:rPr>
        <w:t>19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70F62">
        <w:rPr>
          <w:sz w:val="22"/>
        </w:rPr>
        <w:t>Cefaleia</w:t>
      </w:r>
      <w:r w:rsidR="00A44B5D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70F62">
        <w:rPr>
          <w:sz w:val="22"/>
        </w:rPr>
        <w:t>2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70F62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70F62">
        <w:rPr>
          <w:noProof/>
          <w:sz w:val="24"/>
        </w:rPr>
        <w:t>2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55B" w:rsidRDefault="0070455B">
      <w:r>
        <w:separator/>
      </w:r>
    </w:p>
  </w:endnote>
  <w:endnote w:type="continuationSeparator" w:id="0">
    <w:p w:rsidR="0070455B" w:rsidRDefault="00704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455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55B" w:rsidRDefault="0070455B">
      <w:r>
        <w:separator/>
      </w:r>
    </w:p>
  </w:footnote>
  <w:footnote w:type="continuationSeparator" w:id="0">
    <w:p w:rsidR="0070455B" w:rsidRDefault="007045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50373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4297</cp:revision>
  <cp:lastPrinted>2022-03-24T14:28:00Z</cp:lastPrinted>
  <dcterms:created xsi:type="dcterms:W3CDTF">2016-03-08T22:06:00Z</dcterms:created>
  <dcterms:modified xsi:type="dcterms:W3CDTF">2022-06-02T13:33:00Z</dcterms:modified>
</cp:coreProperties>
</file>