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007E7" w:rsidRPr="000007E7">
        <w:rPr>
          <w:sz w:val="22"/>
        </w:rPr>
        <w:t>Igor Lopes de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007E7">
        <w:rPr>
          <w:sz w:val="22"/>
        </w:rPr>
        <w:t>28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007E7">
        <w:rPr>
          <w:sz w:val="22"/>
        </w:rPr>
        <w:t>TDAH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C36FA">
        <w:rPr>
          <w:sz w:val="22"/>
        </w:rPr>
        <w:t>31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208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36FA">
        <w:rPr>
          <w:noProof/>
          <w:sz w:val="24"/>
        </w:rPr>
        <w:t>31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26F" w:rsidRDefault="0026726F">
      <w:r>
        <w:separator/>
      </w:r>
    </w:p>
  </w:endnote>
  <w:endnote w:type="continuationSeparator" w:id="0">
    <w:p w:rsidR="0026726F" w:rsidRDefault="00267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672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26F" w:rsidRDefault="0026726F">
      <w:r>
        <w:separator/>
      </w:r>
    </w:p>
  </w:footnote>
  <w:footnote w:type="continuationSeparator" w:id="0">
    <w:p w:rsidR="0026726F" w:rsidRDefault="002672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26F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4292</cp:revision>
  <cp:lastPrinted>2022-03-24T14:28:00Z</cp:lastPrinted>
  <dcterms:created xsi:type="dcterms:W3CDTF">2016-03-08T22:06:00Z</dcterms:created>
  <dcterms:modified xsi:type="dcterms:W3CDTF">2022-05-31T21:01:00Z</dcterms:modified>
</cp:coreProperties>
</file>