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EC73E5" w:rsidRPr="00EC73E5" w:rsidRDefault="00EC73E5" w:rsidP="00EC73E5">
      <w:pPr>
        <w:ind w:right="-1141"/>
        <w:jc w:val="both"/>
        <w:rPr>
          <w:noProof/>
          <w:sz w:val="32"/>
        </w:rPr>
      </w:pPr>
      <w:r w:rsidRPr="00EC73E5">
        <w:rPr>
          <w:noProof/>
          <w:sz w:val="32"/>
        </w:rPr>
        <w:t>PACIENTE: Maria Irene Lopes dos Santos</w:t>
      </w:r>
    </w:p>
    <w:p w:rsidR="00EC73E5" w:rsidRPr="00EC73E5" w:rsidRDefault="00EC73E5" w:rsidP="00EC73E5">
      <w:pPr>
        <w:ind w:right="-1141"/>
        <w:jc w:val="both"/>
        <w:rPr>
          <w:noProof/>
          <w:sz w:val="32"/>
        </w:rPr>
      </w:pPr>
      <w:r w:rsidRPr="00EC73E5">
        <w:rPr>
          <w:noProof/>
          <w:sz w:val="32"/>
        </w:rPr>
        <w:t xml:space="preserve">IDADE: 55 anos SEXO: F                     </w:t>
      </w:r>
    </w:p>
    <w:p w:rsidR="00B468A5" w:rsidRDefault="00EC73E5" w:rsidP="00EC73E5">
      <w:pPr>
        <w:ind w:right="-1141"/>
        <w:jc w:val="both"/>
        <w:rPr>
          <w:noProof/>
          <w:sz w:val="32"/>
        </w:rPr>
      </w:pPr>
      <w:r w:rsidRPr="00EC73E5">
        <w:rPr>
          <w:noProof/>
          <w:sz w:val="32"/>
        </w:rPr>
        <w:t>DATA DO EXAME: 31 mai. 22</w:t>
      </w:r>
      <w:bookmarkStart w:id="0" w:name="_GoBack"/>
      <w:bookmarkEnd w:id="0"/>
    </w:p>
    <w:p w:rsidR="0018552E" w:rsidRPr="00FC14E5" w:rsidRDefault="0018552E" w:rsidP="0018552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0AFD" w:rsidRDefault="00030AFD">
      <w:r>
        <w:separator/>
      </w:r>
    </w:p>
  </w:endnote>
  <w:endnote w:type="continuationSeparator" w:id="0">
    <w:p w:rsidR="00030AFD" w:rsidRDefault="00030A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0AFD" w:rsidRDefault="00030AFD">
      <w:r>
        <w:separator/>
      </w:r>
    </w:p>
  </w:footnote>
  <w:footnote w:type="continuationSeparator" w:id="0">
    <w:p w:rsidR="00030AFD" w:rsidRDefault="00030AF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4D28"/>
    <w:rsid w:val="0029669B"/>
    <w:rsid w:val="0029670C"/>
    <w:rsid w:val="00296A7C"/>
    <w:rsid w:val="00296FBD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A18"/>
    <w:rsid w:val="00442DC3"/>
    <w:rsid w:val="00442E56"/>
    <w:rsid w:val="00444F7E"/>
    <w:rsid w:val="00445139"/>
    <w:rsid w:val="00446B8A"/>
    <w:rsid w:val="00446E00"/>
    <w:rsid w:val="00447527"/>
    <w:rsid w:val="00451F75"/>
    <w:rsid w:val="00452411"/>
    <w:rsid w:val="00452A06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EE7"/>
    <w:rsid w:val="0065147E"/>
    <w:rsid w:val="00651A10"/>
    <w:rsid w:val="00653818"/>
    <w:rsid w:val="006542FC"/>
    <w:rsid w:val="00655C44"/>
    <w:rsid w:val="006562B5"/>
    <w:rsid w:val="006564D3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6B96"/>
    <w:rsid w:val="008D6DE2"/>
    <w:rsid w:val="008E0B11"/>
    <w:rsid w:val="008E107D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9A2"/>
    <w:rsid w:val="00CD7106"/>
    <w:rsid w:val="00CD7F7B"/>
    <w:rsid w:val="00CE0C72"/>
    <w:rsid w:val="00CE10D4"/>
    <w:rsid w:val="00CE237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3B2"/>
    <w:rsid w:val="00D40B31"/>
    <w:rsid w:val="00D41DBF"/>
    <w:rsid w:val="00D42091"/>
    <w:rsid w:val="00D42538"/>
    <w:rsid w:val="00D43017"/>
    <w:rsid w:val="00D43039"/>
    <w:rsid w:val="00D43CF8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8AE"/>
    <w:rsid w:val="00DA4AB8"/>
    <w:rsid w:val="00DA4B3E"/>
    <w:rsid w:val="00DA54A6"/>
    <w:rsid w:val="00DA688C"/>
    <w:rsid w:val="00DA71C9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C73E5"/>
    <w:rsid w:val="00ED02F3"/>
    <w:rsid w:val="00ED0722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532416-229A-411E-BF5C-E9E9C5F530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27123</TotalTime>
  <Pages>1</Pages>
  <Words>284</Words>
  <Characters>1624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1536</cp:revision>
  <cp:lastPrinted>1998-02-03T19:29:00Z</cp:lastPrinted>
  <dcterms:created xsi:type="dcterms:W3CDTF">2016-03-08T21:48:00Z</dcterms:created>
  <dcterms:modified xsi:type="dcterms:W3CDTF">2022-05-31T20:43:00Z</dcterms:modified>
</cp:coreProperties>
</file>