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2A77" w:rsidRPr="00E92A77" w:rsidRDefault="00E92A77" w:rsidP="00E92A77">
      <w:pPr>
        <w:rPr>
          <w:sz w:val="32"/>
        </w:rPr>
      </w:pPr>
      <w:r w:rsidRPr="00E92A77">
        <w:rPr>
          <w:sz w:val="32"/>
        </w:rPr>
        <w:t>PACIENTE: Maria Irene Lopes dos Santos</w:t>
      </w:r>
    </w:p>
    <w:p w:rsidR="00E92A77" w:rsidRPr="00E92A77" w:rsidRDefault="00E92A77" w:rsidP="00E92A77">
      <w:pPr>
        <w:rPr>
          <w:sz w:val="32"/>
        </w:rPr>
      </w:pPr>
      <w:r w:rsidRPr="00E92A77">
        <w:rPr>
          <w:sz w:val="32"/>
        </w:rPr>
        <w:t xml:space="preserve">IDADE: 55 anos SEXO: F                     </w:t>
      </w:r>
    </w:p>
    <w:p w:rsidR="000D278F" w:rsidRDefault="00E92A77" w:rsidP="00E92A77">
      <w:pPr>
        <w:rPr>
          <w:sz w:val="32"/>
        </w:rPr>
      </w:pPr>
      <w:r w:rsidRPr="00E92A77">
        <w:rPr>
          <w:sz w:val="32"/>
        </w:rPr>
        <w:t>DATA DO EXAME: 31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3E8" w:rsidRDefault="00DC63E8">
      <w:r>
        <w:separator/>
      </w:r>
    </w:p>
  </w:endnote>
  <w:endnote w:type="continuationSeparator" w:id="0">
    <w:p w:rsidR="00DC63E8" w:rsidRDefault="00DC6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3E8" w:rsidRDefault="00DC63E8">
      <w:r>
        <w:separator/>
      </w:r>
    </w:p>
  </w:footnote>
  <w:footnote w:type="continuationSeparator" w:id="0">
    <w:p w:rsidR="00DC63E8" w:rsidRDefault="00DC63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3E8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27879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4211</cp:revision>
  <cp:lastPrinted>2022-03-24T14:28:00Z</cp:lastPrinted>
  <dcterms:created xsi:type="dcterms:W3CDTF">2016-03-08T22:17:00Z</dcterms:created>
  <dcterms:modified xsi:type="dcterms:W3CDTF">2022-05-31T20:42:00Z</dcterms:modified>
</cp:coreProperties>
</file>