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447F42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Nome :  </w:t>
      </w:r>
      <w:r w:rsidRPr="005B628A">
        <w:rPr>
          <w:sz w:val="22"/>
        </w:rPr>
        <w:tab/>
      </w:r>
      <w:r w:rsidR="00846B68" w:rsidRPr="00846B68">
        <w:rPr>
          <w:sz w:val="22"/>
        </w:rPr>
        <w:t>Maria Irene Lopes dos Santos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Idade :  </w:t>
      </w:r>
      <w:r w:rsidRPr="005B628A">
        <w:rPr>
          <w:sz w:val="22"/>
        </w:rPr>
        <w:tab/>
      </w:r>
      <w:r w:rsidR="00846B68">
        <w:rPr>
          <w:sz w:val="22"/>
        </w:rPr>
        <w:t>55</w:t>
      </w:r>
      <w:r w:rsidRPr="005B628A">
        <w:rPr>
          <w:sz w:val="22"/>
        </w:rPr>
        <w:t xml:space="preserve"> anos</w:t>
      </w:r>
    </w:p>
    <w:p w:rsidR="005B628A" w:rsidRPr="004B2F87" w:rsidRDefault="005B628A" w:rsidP="008E3AB8">
      <w:pPr>
        <w:tabs>
          <w:tab w:val="left" w:pos="2977"/>
        </w:tabs>
        <w:ind w:firstLine="1440"/>
        <w:rPr>
          <w:i/>
          <w:sz w:val="22"/>
          <w:u w:val="double"/>
        </w:rPr>
      </w:pPr>
      <w:r w:rsidRPr="005B628A">
        <w:rPr>
          <w:sz w:val="22"/>
        </w:rPr>
        <w:t xml:space="preserve">Indicação            </w:t>
      </w:r>
      <w:r w:rsidR="0083208C">
        <w:rPr>
          <w:sz w:val="22"/>
        </w:rPr>
        <w:t>Cefaleia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Data:                   </w:t>
      </w:r>
      <w:r w:rsidR="000C36FA">
        <w:rPr>
          <w:sz w:val="22"/>
        </w:rPr>
        <w:t>31</w:t>
      </w:r>
      <w:r w:rsidR="00D27BC2">
        <w:rPr>
          <w:sz w:val="22"/>
        </w:rPr>
        <w:t xml:space="preserve"> </w:t>
      </w:r>
      <w:r w:rsidR="00651F2C">
        <w:rPr>
          <w:sz w:val="22"/>
        </w:rPr>
        <w:t>mai. 22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Medico:              Dr.Claudio Oppenheimer </w:t>
      </w:r>
    </w:p>
    <w:p w:rsidR="005B628A" w:rsidRPr="005B628A" w:rsidRDefault="005B628A" w:rsidP="00EA4D79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>Terapêutica :</w:t>
      </w:r>
      <w:r w:rsidRPr="005B628A">
        <w:rPr>
          <w:sz w:val="22"/>
        </w:rPr>
        <w:tab/>
      </w:r>
      <w:r w:rsidR="0083208C">
        <w:rPr>
          <w:sz w:val="22"/>
        </w:rPr>
        <w:t>Ndn</w:t>
      </w:r>
    </w:p>
    <w:p w:rsidR="00631C1C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>Lateralidade :</w:t>
      </w:r>
      <w:r w:rsidRPr="005B628A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2377B5">
        <w:t>8.2</w:t>
      </w:r>
      <w:bookmarkStart w:id="0" w:name="_GoBack"/>
      <w:bookmarkEnd w:id="0"/>
      <w:r w:rsidR="009625C8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2377B5">
        <w:t>30.6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0C36FA">
        <w:rPr>
          <w:noProof/>
          <w:sz w:val="24"/>
        </w:rPr>
        <w:t>31 de maio de 2022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F7647" w:rsidRDefault="004F7647">
      <w:r>
        <w:separator/>
      </w:r>
    </w:p>
  </w:endnote>
  <w:endnote w:type="continuationSeparator" w:id="0">
    <w:p w:rsidR="004F7647" w:rsidRDefault="004F764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4F7647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F7647" w:rsidRDefault="004F7647">
      <w:r>
        <w:separator/>
      </w:r>
    </w:p>
  </w:footnote>
  <w:footnote w:type="continuationSeparator" w:id="0">
    <w:p w:rsidR="004F7647" w:rsidRDefault="004F764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20C3"/>
    <w:rsid w:val="00002AD4"/>
    <w:rsid w:val="000031BA"/>
    <w:rsid w:val="000031CB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7D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0E5E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D7C"/>
    <w:rsid w:val="00070173"/>
    <w:rsid w:val="0007075A"/>
    <w:rsid w:val="00070820"/>
    <w:rsid w:val="00070AFE"/>
    <w:rsid w:val="00070D95"/>
    <w:rsid w:val="0007215B"/>
    <w:rsid w:val="0007264F"/>
    <w:rsid w:val="00072FC6"/>
    <w:rsid w:val="00072FD5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5E"/>
    <w:rsid w:val="000A116E"/>
    <w:rsid w:val="000A2C74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167D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2574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048A"/>
    <w:rsid w:val="000E091C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797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7C5"/>
    <w:rsid w:val="00156AFA"/>
    <w:rsid w:val="00157453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15E"/>
    <w:rsid w:val="00167273"/>
    <w:rsid w:val="00167D6D"/>
    <w:rsid w:val="00167F1A"/>
    <w:rsid w:val="0017043B"/>
    <w:rsid w:val="0017077C"/>
    <w:rsid w:val="00170D7D"/>
    <w:rsid w:val="0017121B"/>
    <w:rsid w:val="001714A0"/>
    <w:rsid w:val="00171575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77F78"/>
    <w:rsid w:val="001803E2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79"/>
    <w:rsid w:val="001959C4"/>
    <w:rsid w:val="00195CE0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377B5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2B3"/>
    <w:rsid w:val="00275AE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32F"/>
    <w:rsid w:val="002E035E"/>
    <w:rsid w:val="002E0BFA"/>
    <w:rsid w:val="002E1E6C"/>
    <w:rsid w:val="002E33FD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6EC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C98"/>
    <w:rsid w:val="003239C6"/>
    <w:rsid w:val="003244FE"/>
    <w:rsid w:val="00324B18"/>
    <w:rsid w:val="00324D11"/>
    <w:rsid w:val="003251A4"/>
    <w:rsid w:val="0032527D"/>
    <w:rsid w:val="003270DE"/>
    <w:rsid w:val="003271E5"/>
    <w:rsid w:val="003277F1"/>
    <w:rsid w:val="00327A01"/>
    <w:rsid w:val="00327C4B"/>
    <w:rsid w:val="003300D0"/>
    <w:rsid w:val="0033158E"/>
    <w:rsid w:val="00331ABF"/>
    <w:rsid w:val="00331B24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9BA"/>
    <w:rsid w:val="0034425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3FA1"/>
    <w:rsid w:val="00364609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77A4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E7C"/>
    <w:rsid w:val="003F31EC"/>
    <w:rsid w:val="003F3C02"/>
    <w:rsid w:val="003F3CCB"/>
    <w:rsid w:val="003F42C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79E"/>
    <w:rsid w:val="00406CAE"/>
    <w:rsid w:val="00406D12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691"/>
    <w:rsid w:val="004249D0"/>
    <w:rsid w:val="00424DCF"/>
    <w:rsid w:val="00425221"/>
    <w:rsid w:val="00426325"/>
    <w:rsid w:val="004268B4"/>
    <w:rsid w:val="00426B8C"/>
    <w:rsid w:val="00427203"/>
    <w:rsid w:val="00427A04"/>
    <w:rsid w:val="00427C22"/>
    <w:rsid w:val="00430177"/>
    <w:rsid w:val="004301E7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647"/>
    <w:rsid w:val="004F7B6A"/>
    <w:rsid w:val="004F7B7A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58D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F31"/>
    <w:rsid w:val="005866FC"/>
    <w:rsid w:val="0058738F"/>
    <w:rsid w:val="00587720"/>
    <w:rsid w:val="00587915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14E4"/>
    <w:rsid w:val="005B1BD2"/>
    <w:rsid w:val="005B24CD"/>
    <w:rsid w:val="005B28CA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28A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1FBF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B64"/>
    <w:rsid w:val="006479E5"/>
    <w:rsid w:val="00647B60"/>
    <w:rsid w:val="00647DFE"/>
    <w:rsid w:val="00650231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6BFC"/>
    <w:rsid w:val="006777F8"/>
    <w:rsid w:val="00680BC4"/>
    <w:rsid w:val="00681103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9F1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3CB5"/>
    <w:rsid w:val="006E49F0"/>
    <w:rsid w:val="006E4A52"/>
    <w:rsid w:val="006E4D5A"/>
    <w:rsid w:val="006E5069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2E22"/>
    <w:rsid w:val="007333DF"/>
    <w:rsid w:val="007335EC"/>
    <w:rsid w:val="00733614"/>
    <w:rsid w:val="00733700"/>
    <w:rsid w:val="00733E80"/>
    <w:rsid w:val="00734135"/>
    <w:rsid w:val="007346B7"/>
    <w:rsid w:val="00734B58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93"/>
    <w:rsid w:val="007546D1"/>
    <w:rsid w:val="007549E5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2F39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6AAA"/>
    <w:rsid w:val="007A6D63"/>
    <w:rsid w:val="007A71DE"/>
    <w:rsid w:val="007A7AFF"/>
    <w:rsid w:val="007B0091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A8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421E"/>
    <w:rsid w:val="00834702"/>
    <w:rsid w:val="00834754"/>
    <w:rsid w:val="008352C0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621"/>
    <w:rsid w:val="00896A10"/>
    <w:rsid w:val="00896B9B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27DF"/>
    <w:rsid w:val="008D3BD5"/>
    <w:rsid w:val="008D46EA"/>
    <w:rsid w:val="008D4F43"/>
    <w:rsid w:val="008D514B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900096"/>
    <w:rsid w:val="009004BD"/>
    <w:rsid w:val="009009B6"/>
    <w:rsid w:val="009009E4"/>
    <w:rsid w:val="00900B7C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285A"/>
    <w:rsid w:val="00933531"/>
    <w:rsid w:val="009338C0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E9A"/>
    <w:rsid w:val="00960ECB"/>
    <w:rsid w:val="009611EC"/>
    <w:rsid w:val="00961433"/>
    <w:rsid w:val="009614F7"/>
    <w:rsid w:val="009619D7"/>
    <w:rsid w:val="00961C31"/>
    <w:rsid w:val="009622F8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68"/>
    <w:rsid w:val="00A10296"/>
    <w:rsid w:val="00A1076D"/>
    <w:rsid w:val="00A109FB"/>
    <w:rsid w:val="00A10A9E"/>
    <w:rsid w:val="00A10B37"/>
    <w:rsid w:val="00A116A5"/>
    <w:rsid w:val="00A13004"/>
    <w:rsid w:val="00A1391A"/>
    <w:rsid w:val="00A13EFF"/>
    <w:rsid w:val="00A147CD"/>
    <w:rsid w:val="00A149C6"/>
    <w:rsid w:val="00A14B35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71D"/>
    <w:rsid w:val="00A3548C"/>
    <w:rsid w:val="00A35645"/>
    <w:rsid w:val="00A356B9"/>
    <w:rsid w:val="00A359F6"/>
    <w:rsid w:val="00A35CE9"/>
    <w:rsid w:val="00A367C7"/>
    <w:rsid w:val="00A36925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64A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8F7"/>
    <w:rsid w:val="00AB5A67"/>
    <w:rsid w:val="00AB5D27"/>
    <w:rsid w:val="00AB608C"/>
    <w:rsid w:val="00AB60E6"/>
    <w:rsid w:val="00AB6D73"/>
    <w:rsid w:val="00AB760C"/>
    <w:rsid w:val="00AB7A77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18D"/>
    <w:rsid w:val="00AE3872"/>
    <w:rsid w:val="00AE4717"/>
    <w:rsid w:val="00AE4833"/>
    <w:rsid w:val="00AE4E20"/>
    <w:rsid w:val="00AE4E73"/>
    <w:rsid w:val="00AE5C25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055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006"/>
    <w:rsid w:val="00BB4266"/>
    <w:rsid w:val="00BB4479"/>
    <w:rsid w:val="00BB4858"/>
    <w:rsid w:val="00BB49FB"/>
    <w:rsid w:val="00BB4AA8"/>
    <w:rsid w:val="00BB51AE"/>
    <w:rsid w:val="00BB5428"/>
    <w:rsid w:val="00BB58BD"/>
    <w:rsid w:val="00BB6BDF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0771A"/>
    <w:rsid w:val="00C07785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6038B"/>
    <w:rsid w:val="00C604DF"/>
    <w:rsid w:val="00C6064D"/>
    <w:rsid w:val="00C6098A"/>
    <w:rsid w:val="00C613C0"/>
    <w:rsid w:val="00C6182E"/>
    <w:rsid w:val="00C623C1"/>
    <w:rsid w:val="00C6308F"/>
    <w:rsid w:val="00C630B2"/>
    <w:rsid w:val="00C639D4"/>
    <w:rsid w:val="00C63BF1"/>
    <w:rsid w:val="00C63D8E"/>
    <w:rsid w:val="00C64915"/>
    <w:rsid w:val="00C64E38"/>
    <w:rsid w:val="00C64F5A"/>
    <w:rsid w:val="00C6535E"/>
    <w:rsid w:val="00C65B4E"/>
    <w:rsid w:val="00C65C6B"/>
    <w:rsid w:val="00C660D0"/>
    <w:rsid w:val="00C66200"/>
    <w:rsid w:val="00C66268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7696"/>
    <w:rsid w:val="00CA0068"/>
    <w:rsid w:val="00CA0763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C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6AB5"/>
    <w:rsid w:val="00D17193"/>
    <w:rsid w:val="00D177D3"/>
    <w:rsid w:val="00D17AA5"/>
    <w:rsid w:val="00D20073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419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27BC2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7609"/>
    <w:rsid w:val="00D3768E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9CF"/>
    <w:rsid w:val="00D56E4F"/>
    <w:rsid w:val="00D57928"/>
    <w:rsid w:val="00D600F6"/>
    <w:rsid w:val="00D60F2F"/>
    <w:rsid w:val="00D61639"/>
    <w:rsid w:val="00D61B22"/>
    <w:rsid w:val="00D6219A"/>
    <w:rsid w:val="00D62464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1B1"/>
    <w:rsid w:val="00D961BE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36C4"/>
    <w:rsid w:val="00DE4B98"/>
    <w:rsid w:val="00DE4D5B"/>
    <w:rsid w:val="00DE507B"/>
    <w:rsid w:val="00DE52DF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622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D4E"/>
    <w:rsid w:val="00E03216"/>
    <w:rsid w:val="00E043CB"/>
    <w:rsid w:val="00E04B3C"/>
    <w:rsid w:val="00E05734"/>
    <w:rsid w:val="00E0618D"/>
    <w:rsid w:val="00E0650D"/>
    <w:rsid w:val="00E0674E"/>
    <w:rsid w:val="00E06C75"/>
    <w:rsid w:val="00E077E1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093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50F0"/>
    <w:rsid w:val="00E7558D"/>
    <w:rsid w:val="00E75CDF"/>
    <w:rsid w:val="00E76507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D5C"/>
    <w:rsid w:val="00EA29CA"/>
    <w:rsid w:val="00EA2B4A"/>
    <w:rsid w:val="00EA33B3"/>
    <w:rsid w:val="00EA372A"/>
    <w:rsid w:val="00EA3ED1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0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2F77"/>
    <w:rsid w:val="00ED3245"/>
    <w:rsid w:val="00ED3B01"/>
    <w:rsid w:val="00ED400D"/>
    <w:rsid w:val="00ED4305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6E3"/>
    <w:rsid w:val="00F02A39"/>
    <w:rsid w:val="00F0390A"/>
    <w:rsid w:val="00F03918"/>
    <w:rsid w:val="00F03BA4"/>
    <w:rsid w:val="00F03BD7"/>
    <w:rsid w:val="00F04105"/>
    <w:rsid w:val="00F048A9"/>
    <w:rsid w:val="00F05099"/>
    <w:rsid w:val="00F05307"/>
    <w:rsid w:val="00F05365"/>
    <w:rsid w:val="00F05779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577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61B9"/>
    <w:rsid w:val="00F76298"/>
    <w:rsid w:val="00F771EC"/>
    <w:rsid w:val="00F77C3E"/>
    <w:rsid w:val="00F802EA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CCC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365"/>
    <w:rsid w:val="00FA2549"/>
    <w:rsid w:val="00FA287E"/>
    <w:rsid w:val="00FA35C9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00BA"/>
    <w:rsid w:val="00FD067E"/>
    <w:rsid w:val="00FD0ADD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50369</TotalTime>
  <Pages>1</Pages>
  <Words>267</Words>
  <Characters>1523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4290</cp:revision>
  <cp:lastPrinted>2022-03-24T14:28:00Z</cp:lastPrinted>
  <dcterms:created xsi:type="dcterms:W3CDTF">2016-03-08T22:06:00Z</dcterms:created>
  <dcterms:modified xsi:type="dcterms:W3CDTF">2022-05-31T20:40:00Z</dcterms:modified>
</cp:coreProperties>
</file>