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C36FA" w:rsidRPr="000C36FA">
        <w:rPr>
          <w:sz w:val="22"/>
        </w:rPr>
        <w:t>Roberto Luis Torres Aquino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C36FA">
        <w:rPr>
          <w:sz w:val="22"/>
        </w:rPr>
        <w:t>56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208C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C36FA">
        <w:rPr>
          <w:sz w:val="22"/>
        </w:rPr>
        <w:t>31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208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36FA">
        <w:rPr>
          <w:noProof/>
          <w:sz w:val="24"/>
        </w:rPr>
        <w:t>31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945" w:rsidRDefault="008B2945">
      <w:r>
        <w:separator/>
      </w:r>
    </w:p>
  </w:endnote>
  <w:endnote w:type="continuationSeparator" w:id="0">
    <w:p w:rsidR="008B2945" w:rsidRDefault="008B2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29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945" w:rsidRDefault="008B2945">
      <w:r>
        <w:separator/>
      </w:r>
    </w:p>
  </w:footnote>
  <w:footnote w:type="continuationSeparator" w:id="0">
    <w:p w:rsidR="008B2945" w:rsidRDefault="008B29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2945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4288</cp:revision>
  <cp:lastPrinted>2022-03-24T14:28:00Z</cp:lastPrinted>
  <dcterms:created xsi:type="dcterms:W3CDTF">2016-03-08T22:06:00Z</dcterms:created>
  <dcterms:modified xsi:type="dcterms:W3CDTF">2022-05-31T18:58:00Z</dcterms:modified>
</cp:coreProperties>
</file>