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F57E0" w:rsidRPr="001F57E0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>PACIENTE: Rodrigo Sampaio Correa</w:t>
      </w:r>
    </w:p>
    <w:p w:rsidR="001F57E0" w:rsidRPr="001F57E0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 xml:space="preserve">IDADE: 44 anos SEXO: M                     </w:t>
      </w:r>
    </w:p>
    <w:p w:rsidR="004930C6" w:rsidRDefault="001F57E0" w:rsidP="001F57E0">
      <w:pPr>
        <w:rPr>
          <w:sz w:val="32"/>
          <w:szCs w:val="32"/>
        </w:rPr>
      </w:pPr>
      <w:r w:rsidRPr="001F57E0">
        <w:rPr>
          <w:sz w:val="32"/>
          <w:szCs w:val="32"/>
        </w:rPr>
        <w:t>DATA DO EXAME: 26 mai.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FA9" w:rsidRDefault="003B6FA9">
      <w:r>
        <w:separator/>
      </w:r>
    </w:p>
  </w:endnote>
  <w:endnote w:type="continuationSeparator" w:id="0">
    <w:p w:rsidR="003B6FA9" w:rsidRDefault="003B6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FA9" w:rsidRDefault="003B6FA9">
      <w:r>
        <w:separator/>
      </w:r>
    </w:p>
  </w:footnote>
  <w:footnote w:type="continuationSeparator" w:id="0">
    <w:p w:rsidR="003B6FA9" w:rsidRDefault="003B6F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5055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2004</cp:revision>
  <cp:lastPrinted>2022-03-24T14:29:00Z</cp:lastPrinted>
  <dcterms:created xsi:type="dcterms:W3CDTF">2016-03-08T23:18:00Z</dcterms:created>
  <dcterms:modified xsi:type="dcterms:W3CDTF">2022-05-26T21:31:00Z</dcterms:modified>
</cp:coreProperties>
</file>