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74138" w:rsidRPr="00E74138">
        <w:rPr>
          <w:sz w:val="22"/>
        </w:rPr>
        <w:t>Glauco Roberto de Azevedo Teixeira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74138">
        <w:rPr>
          <w:sz w:val="22"/>
        </w:rPr>
        <w:t>45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85819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74138">
        <w:rPr>
          <w:sz w:val="22"/>
        </w:rPr>
        <w:t>26</w:t>
      </w:r>
      <w:bookmarkStart w:id="0" w:name="_GoBack"/>
      <w:bookmarkEnd w:id="0"/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0778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2F79">
        <w:t>9.7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2F79">
        <w:t>46.2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74138">
        <w:rPr>
          <w:noProof/>
          <w:sz w:val="24"/>
        </w:rPr>
        <w:t>26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7583" w:rsidRDefault="00417583">
      <w:r>
        <w:separator/>
      </w:r>
    </w:p>
  </w:endnote>
  <w:endnote w:type="continuationSeparator" w:id="0">
    <w:p w:rsidR="00417583" w:rsidRDefault="00417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1758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7583" w:rsidRDefault="00417583">
      <w:r>
        <w:separator/>
      </w:r>
    </w:p>
  </w:footnote>
  <w:footnote w:type="continuationSeparator" w:id="0">
    <w:p w:rsidR="00417583" w:rsidRDefault="004175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50368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4285</cp:revision>
  <cp:lastPrinted>2022-03-24T14:28:00Z</cp:lastPrinted>
  <dcterms:created xsi:type="dcterms:W3CDTF">2016-03-08T22:06:00Z</dcterms:created>
  <dcterms:modified xsi:type="dcterms:W3CDTF">2022-05-26T14:44:00Z</dcterms:modified>
</cp:coreProperties>
</file>