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585819" w:rsidRPr="00585819">
        <w:rPr>
          <w:sz w:val="22"/>
        </w:rPr>
        <w:t>Maria da Gloria Silva Passos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585819">
        <w:rPr>
          <w:sz w:val="22"/>
        </w:rPr>
        <w:t>50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585819">
        <w:rPr>
          <w:sz w:val="22"/>
        </w:rPr>
        <w:t>Check up</w:t>
      </w:r>
      <w:bookmarkStart w:id="0" w:name="_GoBack"/>
      <w:bookmarkEnd w:id="0"/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D16AB5">
        <w:rPr>
          <w:sz w:val="22"/>
        </w:rPr>
        <w:t>2</w:t>
      </w:r>
      <w:r w:rsidR="00E40D5A">
        <w:rPr>
          <w:sz w:val="22"/>
        </w:rPr>
        <w:t>5</w:t>
      </w:r>
      <w:r w:rsidR="00D27BC2">
        <w:rPr>
          <w:sz w:val="22"/>
        </w:rPr>
        <w:t xml:space="preserve"> </w:t>
      </w:r>
      <w:r w:rsidR="00651F2C">
        <w:rPr>
          <w:sz w:val="22"/>
        </w:rPr>
        <w:t>mai.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C07785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62F79">
        <w:t>9.7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562F79">
        <w:t>46.2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40D5A">
        <w:rPr>
          <w:noProof/>
          <w:sz w:val="24"/>
        </w:rPr>
        <w:t>25 de maio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0461" w:rsidRDefault="00970461">
      <w:r>
        <w:separator/>
      </w:r>
    </w:p>
  </w:endnote>
  <w:endnote w:type="continuationSeparator" w:id="0">
    <w:p w:rsidR="00970461" w:rsidRDefault="009704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7046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0461" w:rsidRDefault="00970461">
      <w:r>
        <w:separator/>
      </w:r>
    </w:p>
  </w:footnote>
  <w:footnote w:type="continuationSeparator" w:id="0">
    <w:p w:rsidR="00970461" w:rsidRDefault="0097046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50368</TotalTime>
  <Pages>1</Pages>
  <Words>267</Words>
  <Characters>1523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4284</cp:revision>
  <cp:lastPrinted>2022-03-24T14:28:00Z</cp:lastPrinted>
  <dcterms:created xsi:type="dcterms:W3CDTF">2016-03-08T22:06:00Z</dcterms:created>
  <dcterms:modified xsi:type="dcterms:W3CDTF">2022-05-25T21:25:00Z</dcterms:modified>
</cp:coreProperties>
</file>