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40D5A" w:rsidRPr="00E40D5A">
        <w:rPr>
          <w:sz w:val="22"/>
        </w:rPr>
        <w:t>Mayro Fregonasi Freitas Molina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40D5A">
        <w:rPr>
          <w:sz w:val="22"/>
        </w:rPr>
        <w:t>32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40D5A">
        <w:rPr>
          <w:sz w:val="22"/>
        </w:rPr>
        <w:t>Deficit atencao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16AB5">
        <w:rPr>
          <w:sz w:val="22"/>
        </w:rPr>
        <w:t>2</w:t>
      </w:r>
      <w:r w:rsidR="00E40D5A">
        <w:rPr>
          <w:sz w:val="22"/>
        </w:rPr>
        <w:t>5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0D5A">
        <w:rPr>
          <w:noProof/>
          <w:sz w:val="24"/>
        </w:rPr>
        <w:t>25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7F8" w:rsidRDefault="000A17F8">
      <w:r>
        <w:separator/>
      </w:r>
    </w:p>
  </w:endnote>
  <w:endnote w:type="continuationSeparator" w:id="0">
    <w:p w:rsidR="000A17F8" w:rsidRDefault="000A1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17F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7F8" w:rsidRDefault="000A17F8">
      <w:r>
        <w:separator/>
      </w:r>
    </w:p>
  </w:footnote>
  <w:footnote w:type="continuationSeparator" w:id="0">
    <w:p w:rsidR="000A17F8" w:rsidRDefault="000A17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17F8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50366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4282</cp:revision>
  <cp:lastPrinted>2022-03-24T14:28:00Z</cp:lastPrinted>
  <dcterms:created xsi:type="dcterms:W3CDTF">2016-03-08T22:06:00Z</dcterms:created>
  <dcterms:modified xsi:type="dcterms:W3CDTF">2022-05-25T15:42:00Z</dcterms:modified>
</cp:coreProperties>
</file>