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885294" w:rsidRPr="00885294">
        <w:rPr>
          <w:sz w:val="22"/>
        </w:rPr>
        <w:t>Alderlandes de Souza Maia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885294">
        <w:rPr>
          <w:sz w:val="22"/>
        </w:rPr>
        <w:t>54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D16AB5">
        <w:rPr>
          <w:sz w:val="22"/>
        </w:rPr>
        <w:t>Cefaleia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D16AB5">
        <w:rPr>
          <w:sz w:val="22"/>
        </w:rPr>
        <w:t>2</w:t>
      </w:r>
      <w:r w:rsidR="00885294">
        <w:rPr>
          <w:sz w:val="22"/>
        </w:rPr>
        <w:t>4</w:t>
      </w:r>
      <w:bookmarkStart w:id="0" w:name="_GoBack"/>
      <w:bookmarkEnd w:id="0"/>
      <w:r w:rsidR="00D27BC2">
        <w:rPr>
          <w:sz w:val="22"/>
        </w:rPr>
        <w:t xml:space="preserve"> </w:t>
      </w:r>
      <w:r w:rsidR="00651F2C">
        <w:rPr>
          <w:sz w:val="22"/>
        </w:rPr>
        <w:t>mai.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C07785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62F79">
        <w:t>9.7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562F79">
        <w:t>46.2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62F79">
        <w:rPr>
          <w:noProof/>
          <w:sz w:val="24"/>
        </w:rPr>
        <w:t>24 de maio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0763" w:rsidRDefault="00CA0763">
      <w:r>
        <w:separator/>
      </w:r>
    </w:p>
  </w:endnote>
  <w:endnote w:type="continuationSeparator" w:id="0">
    <w:p w:rsidR="00CA0763" w:rsidRDefault="00CA0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A076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0763" w:rsidRDefault="00CA0763">
      <w:r>
        <w:separator/>
      </w:r>
    </w:p>
  </w:footnote>
  <w:footnote w:type="continuationSeparator" w:id="0">
    <w:p w:rsidR="00CA0763" w:rsidRDefault="00CA07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50366</TotalTime>
  <Pages>1</Pages>
  <Words>266</Words>
  <Characters>1521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4281</cp:revision>
  <cp:lastPrinted>2022-03-24T14:28:00Z</cp:lastPrinted>
  <dcterms:created xsi:type="dcterms:W3CDTF">2016-03-08T22:06:00Z</dcterms:created>
  <dcterms:modified xsi:type="dcterms:W3CDTF">2022-05-24T20:16:00Z</dcterms:modified>
</cp:coreProperties>
</file>