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562F79" w:rsidRPr="00562F79">
        <w:rPr>
          <w:sz w:val="22"/>
        </w:rPr>
        <w:t>Rebeca Cristina Souza De Andrade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562F79">
        <w:rPr>
          <w:sz w:val="22"/>
        </w:rPr>
        <w:t>23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D16AB5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D16AB5">
        <w:rPr>
          <w:sz w:val="22"/>
        </w:rPr>
        <w:t>23</w:t>
      </w:r>
      <w:r w:rsidR="003277F1">
        <w:rPr>
          <w:sz w:val="22"/>
        </w:rPr>
        <w:t xml:space="preserve"> </w:t>
      </w:r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C07785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62F79">
        <w:t>9.7</w:t>
      </w:r>
      <w:bookmarkStart w:id="0" w:name="_GoBack"/>
      <w:bookmarkEnd w:id="0"/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62F79">
        <w:t>46.2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62F79">
        <w:rPr>
          <w:noProof/>
          <w:sz w:val="24"/>
        </w:rPr>
        <w:t>24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6EEF" w:rsidRDefault="00556EEF">
      <w:r>
        <w:separator/>
      </w:r>
    </w:p>
  </w:endnote>
  <w:endnote w:type="continuationSeparator" w:id="0">
    <w:p w:rsidR="00556EEF" w:rsidRDefault="00556E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56EE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6EEF" w:rsidRDefault="00556EEF">
      <w:r>
        <w:separator/>
      </w:r>
    </w:p>
  </w:footnote>
  <w:footnote w:type="continuationSeparator" w:id="0">
    <w:p w:rsidR="00556EEF" w:rsidRDefault="00556E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EEF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50365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4280</cp:revision>
  <cp:lastPrinted>2022-03-24T14:28:00Z</cp:lastPrinted>
  <dcterms:created xsi:type="dcterms:W3CDTF">2016-03-08T22:06:00Z</dcterms:created>
  <dcterms:modified xsi:type="dcterms:W3CDTF">2022-05-24T14:38:00Z</dcterms:modified>
</cp:coreProperties>
</file>