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16AB5" w:rsidRPr="00D16AB5">
        <w:rPr>
          <w:sz w:val="22"/>
        </w:rPr>
        <w:t>Maxwell Rodrigues de Deus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16AB5">
        <w:rPr>
          <w:sz w:val="22"/>
        </w:rPr>
        <w:t>31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16AB5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16AB5">
        <w:rPr>
          <w:sz w:val="22"/>
        </w:rPr>
        <w:t>23</w:t>
      </w:r>
      <w:bookmarkStart w:id="0" w:name="_GoBack"/>
      <w:bookmarkEnd w:id="0"/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C0778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42E42">
        <w:t>11.4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42E42">
        <w:t>36.0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16AB5">
        <w:rPr>
          <w:noProof/>
          <w:sz w:val="24"/>
        </w:rPr>
        <w:t>23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C4A" w:rsidRDefault="00F25C4A">
      <w:r>
        <w:separator/>
      </w:r>
    </w:p>
  </w:endnote>
  <w:endnote w:type="continuationSeparator" w:id="0">
    <w:p w:rsidR="00F25C4A" w:rsidRDefault="00F25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5C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C4A" w:rsidRDefault="00F25C4A">
      <w:r>
        <w:separator/>
      </w:r>
    </w:p>
  </w:footnote>
  <w:footnote w:type="continuationSeparator" w:id="0">
    <w:p w:rsidR="00F25C4A" w:rsidRDefault="00F25C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50364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4279</cp:revision>
  <cp:lastPrinted>2022-03-24T14:28:00Z</cp:lastPrinted>
  <dcterms:created xsi:type="dcterms:W3CDTF">2016-03-08T22:06:00Z</dcterms:created>
  <dcterms:modified xsi:type="dcterms:W3CDTF">2022-05-23T16:35:00Z</dcterms:modified>
</cp:coreProperties>
</file>