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07785" w:rsidRPr="00C07785">
        <w:rPr>
          <w:sz w:val="22"/>
        </w:rPr>
        <w:t>Guilherme Veloso Pereira Neto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07785">
        <w:rPr>
          <w:sz w:val="22"/>
        </w:rPr>
        <w:t>47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07785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B42E42">
        <w:rPr>
          <w:sz w:val="22"/>
        </w:rPr>
        <w:t>20</w:t>
      </w:r>
      <w:r w:rsidR="003277F1">
        <w:rPr>
          <w:sz w:val="22"/>
        </w:rPr>
        <w:t xml:space="preserve"> 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07785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42E42">
        <w:t>11.4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42E42">
        <w:t>36.0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42E42">
        <w:rPr>
          <w:noProof/>
          <w:sz w:val="24"/>
        </w:rPr>
        <w:t>20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15E" w:rsidRDefault="0016715E">
      <w:r>
        <w:separator/>
      </w:r>
    </w:p>
  </w:endnote>
  <w:endnote w:type="continuationSeparator" w:id="0">
    <w:p w:rsidR="0016715E" w:rsidRDefault="00167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6715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15E" w:rsidRDefault="0016715E">
      <w:r>
        <w:separator/>
      </w:r>
    </w:p>
  </w:footnote>
  <w:footnote w:type="continuationSeparator" w:id="0">
    <w:p w:rsidR="0016715E" w:rsidRDefault="001671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50363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4278</cp:revision>
  <cp:lastPrinted>2022-03-24T14:28:00Z</cp:lastPrinted>
  <dcterms:created xsi:type="dcterms:W3CDTF">2016-03-08T22:06:00Z</dcterms:created>
  <dcterms:modified xsi:type="dcterms:W3CDTF">2022-05-20T20:25:00Z</dcterms:modified>
</cp:coreProperties>
</file>