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42E42" w:rsidRPr="00B42E42">
        <w:rPr>
          <w:sz w:val="22"/>
        </w:rPr>
        <w:t>Nara Rodrigues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42E42">
        <w:rPr>
          <w:sz w:val="22"/>
        </w:rPr>
        <w:t>42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42E42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42E42">
        <w:rPr>
          <w:sz w:val="22"/>
        </w:rPr>
        <w:t>20</w:t>
      </w:r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42E42" w:rsidRPr="00B42E42">
        <w:rPr>
          <w:sz w:val="22"/>
        </w:rPr>
        <w:t>Lamotrigina, Pamelor , Escitalopram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42E42">
        <w:t>11.4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42E42">
        <w:t>36.0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2E42">
        <w:rPr>
          <w:noProof/>
          <w:sz w:val="24"/>
        </w:rPr>
        <w:t>20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C74" w:rsidRDefault="006F3C74">
      <w:r>
        <w:separator/>
      </w:r>
    </w:p>
  </w:endnote>
  <w:endnote w:type="continuationSeparator" w:id="0">
    <w:p w:rsidR="006F3C74" w:rsidRDefault="006F3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3C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C74" w:rsidRDefault="006F3C74">
      <w:r>
        <w:separator/>
      </w:r>
    </w:p>
  </w:footnote>
  <w:footnote w:type="continuationSeparator" w:id="0">
    <w:p w:rsidR="006F3C74" w:rsidRDefault="006F3C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3C74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50361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4273</cp:revision>
  <cp:lastPrinted>2022-03-24T14:28:00Z</cp:lastPrinted>
  <dcterms:created xsi:type="dcterms:W3CDTF">2016-03-08T22:06:00Z</dcterms:created>
  <dcterms:modified xsi:type="dcterms:W3CDTF">2022-05-20T20:04:00Z</dcterms:modified>
</cp:coreProperties>
</file>