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BB4006" w:rsidRPr="00BB4006">
        <w:rPr>
          <w:sz w:val="22"/>
        </w:rPr>
        <w:t>Simone Bonilha Signorelli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BB4006">
        <w:rPr>
          <w:sz w:val="22"/>
        </w:rPr>
        <w:t>37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E75EC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EE75EC">
        <w:rPr>
          <w:sz w:val="22"/>
        </w:rPr>
        <w:t>1</w:t>
      </w:r>
      <w:r w:rsidR="00BB4006">
        <w:rPr>
          <w:sz w:val="22"/>
        </w:rPr>
        <w:t>8</w:t>
      </w:r>
      <w:bookmarkStart w:id="0" w:name="_GoBack"/>
      <w:bookmarkEnd w:id="0"/>
      <w:r w:rsidR="003277F1">
        <w:rPr>
          <w:sz w:val="22"/>
        </w:rPr>
        <w:t xml:space="preserve"> </w:t>
      </w:r>
      <w:r w:rsidR="00D27BC2">
        <w:rPr>
          <w:sz w:val="22"/>
        </w:rPr>
        <w:t xml:space="preserve"> </w:t>
      </w:r>
      <w:r w:rsidR="00651F2C">
        <w:rPr>
          <w:sz w:val="22"/>
        </w:rPr>
        <w:t>mai.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3D6BA5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52A3A">
        <w:t>9.1</w:t>
      </w:r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52A3A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BB4006">
        <w:rPr>
          <w:noProof/>
          <w:sz w:val="24"/>
        </w:rPr>
        <w:t>18 de maio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4DF1" w:rsidRDefault="00FE4DF1">
      <w:r>
        <w:separator/>
      </w:r>
    </w:p>
  </w:endnote>
  <w:endnote w:type="continuationSeparator" w:id="0">
    <w:p w:rsidR="00FE4DF1" w:rsidRDefault="00FE4D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E4DF1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4DF1" w:rsidRDefault="00FE4DF1">
      <w:r>
        <w:separator/>
      </w:r>
    </w:p>
  </w:footnote>
  <w:footnote w:type="continuationSeparator" w:id="0">
    <w:p w:rsidR="00FE4DF1" w:rsidRDefault="00FE4D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2DC0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273"/>
    <w:rsid w:val="00167D6D"/>
    <w:rsid w:val="00167F1A"/>
    <w:rsid w:val="0017043B"/>
    <w:rsid w:val="0017077C"/>
    <w:rsid w:val="00170D7D"/>
    <w:rsid w:val="0017121B"/>
    <w:rsid w:val="001714A0"/>
    <w:rsid w:val="00171575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50359</TotalTime>
  <Pages>1</Pages>
  <Words>266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4272</cp:revision>
  <cp:lastPrinted>2022-03-24T14:28:00Z</cp:lastPrinted>
  <dcterms:created xsi:type="dcterms:W3CDTF">2016-03-08T22:06:00Z</dcterms:created>
  <dcterms:modified xsi:type="dcterms:W3CDTF">2022-05-18T14:06:00Z</dcterms:modified>
</cp:coreProperties>
</file>